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EBE" w:rsidRDefault="00E21EBE" w:rsidP="00E21EBE">
      <w:pPr>
        <w:pStyle w:val="NoSpacing"/>
      </w:pPr>
      <w:r>
        <w:rPr>
          <w:u w:val="single"/>
        </w:rPr>
        <w:t>John BRAMBILL</w:t>
      </w:r>
      <w:r>
        <w:t xml:space="preserve">      </w:t>
      </w:r>
      <w:r>
        <w:t>(fl.1450)</w:t>
      </w:r>
    </w:p>
    <w:p w:rsidR="00E21EBE" w:rsidRDefault="00E21EBE" w:rsidP="00E21EBE">
      <w:pPr>
        <w:pStyle w:val="NoSpacing"/>
      </w:pPr>
      <w:r>
        <w:t>of East Greenwich, Kent.</w:t>
      </w:r>
    </w:p>
    <w:p w:rsidR="00E21EBE" w:rsidRDefault="00E21EBE" w:rsidP="00E21EBE">
      <w:pPr>
        <w:pStyle w:val="NoSpacing"/>
      </w:pPr>
    </w:p>
    <w:p w:rsidR="00E21EBE" w:rsidRDefault="00E21EBE" w:rsidP="00E21EBE">
      <w:pPr>
        <w:pStyle w:val="NoSpacing"/>
      </w:pPr>
    </w:p>
    <w:p w:rsidR="00E21EBE" w:rsidRDefault="00E21EBE" w:rsidP="00E21EBE">
      <w:pPr>
        <w:pStyle w:val="NoSpacing"/>
      </w:pPr>
      <w:r>
        <w:t>= Alice</w:t>
      </w:r>
      <w:bookmarkStart w:id="0" w:name="_GoBack"/>
      <w:bookmarkEnd w:id="0"/>
      <w:r>
        <w:t>(q.v.).   (C.P.R. 1446-52 p.356)</w:t>
      </w:r>
    </w:p>
    <w:p w:rsidR="00E21EBE" w:rsidRDefault="00E21EBE" w:rsidP="00E21EBE">
      <w:pPr>
        <w:pStyle w:val="NoSpacing"/>
      </w:pPr>
    </w:p>
    <w:p w:rsidR="00E21EBE" w:rsidRDefault="00E21EBE" w:rsidP="00E21EBE">
      <w:pPr>
        <w:pStyle w:val="NoSpacing"/>
      </w:pPr>
    </w:p>
    <w:p w:rsidR="00E21EBE" w:rsidRDefault="00E21EBE" w:rsidP="00E21EBE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(ibid.)</w:t>
      </w:r>
    </w:p>
    <w:p w:rsidR="00E21EBE" w:rsidRDefault="00E21EBE" w:rsidP="00E21EBE">
      <w:pPr>
        <w:pStyle w:val="NoSpacing"/>
      </w:pPr>
    </w:p>
    <w:p w:rsidR="00E21EBE" w:rsidRDefault="00E21EBE" w:rsidP="00E21EBE">
      <w:pPr>
        <w:pStyle w:val="NoSpacing"/>
      </w:pPr>
    </w:p>
    <w:p w:rsidR="00E21EBE" w:rsidRDefault="00E21EBE" w:rsidP="00E21EBE">
      <w:pPr>
        <w:pStyle w:val="NoSpacing"/>
      </w:pPr>
      <w:r>
        <w:t>17 September 2016</w:t>
      </w:r>
    </w:p>
    <w:p w:rsidR="006B2F86" w:rsidRPr="00E21EBE" w:rsidRDefault="00E21EBE" w:rsidP="00E71FC3">
      <w:pPr>
        <w:pStyle w:val="NoSpacing"/>
      </w:pPr>
    </w:p>
    <w:sectPr w:rsidR="006B2F86" w:rsidRPr="00E21E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EBE" w:rsidRDefault="00E21EBE" w:rsidP="00E71FC3">
      <w:pPr>
        <w:spacing w:after="0" w:line="240" w:lineRule="auto"/>
      </w:pPr>
      <w:r>
        <w:separator/>
      </w:r>
    </w:p>
  </w:endnote>
  <w:endnote w:type="continuationSeparator" w:id="0">
    <w:p w:rsidR="00E21EBE" w:rsidRDefault="00E21E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EBE" w:rsidRDefault="00E21EBE" w:rsidP="00E71FC3">
      <w:pPr>
        <w:spacing w:after="0" w:line="240" w:lineRule="auto"/>
      </w:pPr>
      <w:r>
        <w:separator/>
      </w:r>
    </w:p>
  </w:footnote>
  <w:footnote w:type="continuationSeparator" w:id="0">
    <w:p w:rsidR="00E21EBE" w:rsidRDefault="00E21E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BE"/>
    <w:rsid w:val="001A7C09"/>
    <w:rsid w:val="00733BE7"/>
    <w:rsid w:val="00AB52E8"/>
    <w:rsid w:val="00B16D3F"/>
    <w:rsid w:val="00E21EB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327D3"/>
  <w15:chartTrackingRefBased/>
  <w15:docId w15:val="{0EC6B9E3-C2E4-40C5-B4E1-74C2650C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2016-09-17T20:34:00Z</dcterms:created>
  <dcterms:modified xsi:type="dcterms:W3CDTF">2016-09-17T20:35:00Z</dcterms:modified>
</cp:coreProperties>
</file>