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C6D5" w14:textId="77777777" w:rsidR="006932AD" w:rsidRDefault="006932AD" w:rsidP="006932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Andrew BRAMBELTON</w:t>
      </w:r>
      <w:r>
        <w:rPr>
          <w:rFonts w:cs="Times New Roman"/>
          <w:szCs w:val="24"/>
        </w:rPr>
        <w:t xml:space="preserve">       (fl.1467)</w:t>
      </w:r>
    </w:p>
    <w:p w14:paraId="5D0EA92D" w14:textId="77777777" w:rsidR="006932AD" w:rsidRDefault="006932AD" w:rsidP="006932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Yeoman.</w:t>
      </w:r>
    </w:p>
    <w:p w14:paraId="167D0E59" w14:textId="77777777" w:rsidR="006932AD" w:rsidRDefault="006932AD" w:rsidP="006932AD">
      <w:pPr>
        <w:pStyle w:val="NoSpacing"/>
        <w:rPr>
          <w:rFonts w:cs="Times New Roman"/>
          <w:szCs w:val="24"/>
        </w:rPr>
      </w:pPr>
    </w:p>
    <w:p w14:paraId="569C2E7E" w14:textId="77777777" w:rsidR="006932AD" w:rsidRDefault="006932AD" w:rsidP="006932AD">
      <w:pPr>
        <w:pStyle w:val="NoSpacing"/>
        <w:rPr>
          <w:rFonts w:cs="Times New Roman"/>
          <w:szCs w:val="24"/>
        </w:rPr>
      </w:pPr>
    </w:p>
    <w:p w14:paraId="40B08086" w14:textId="77777777" w:rsidR="006932AD" w:rsidRDefault="006932AD" w:rsidP="006932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Margaret Wyfold(q.v.).</w:t>
      </w:r>
    </w:p>
    <w:p w14:paraId="4E3F6BF8" w14:textId="77777777" w:rsidR="006932AD" w:rsidRDefault="006932AD" w:rsidP="006932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721DFA62" w14:textId="77777777" w:rsidR="006932AD" w:rsidRDefault="006932AD" w:rsidP="006932AD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xliii</w:t>
      </w:r>
      <w:proofErr w:type="spellEnd"/>
      <w:r>
        <w:rPr>
          <w:rFonts w:cs="Times New Roman"/>
          <w:szCs w:val="24"/>
        </w:rPr>
        <w:t>)</w:t>
      </w:r>
    </w:p>
    <w:p w14:paraId="031B7405" w14:textId="77777777" w:rsidR="006932AD" w:rsidRDefault="006932AD" w:rsidP="006932AD">
      <w:pPr>
        <w:pStyle w:val="NoSpacing"/>
        <w:rPr>
          <w:rFonts w:cs="Times New Roman"/>
          <w:szCs w:val="24"/>
        </w:rPr>
      </w:pPr>
    </w:p>
    <w:p w14:paraId="4F3EA561" w14:textId="77777777" w:rsidR="006932AD" w:rsidRDefault="006932AD" w:rsidP="006932AD">
      <w:pPr>
        <w:pStyle w:val="NoSpacing"/>
        <w:rPr>
          <w:rFonts w:cs="Times New Roman"/>
          <w:szCs w:val="24"/>
        </w:rPr>
      </w:pPr>
    </w:p>
    <w:p w14:paraId="315B519C" w14:textId="77777777" w:rsidR="006932AD" w:rsidRDefault="006932AD" w:rsidP="006932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7BCD94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5B300" w14:textId="77777777" w:rsidR="006932AD" w:rsidRDefault="006932AD" w:rsidP="009139A6">
      <w:r>
        <w:separator/>
      </w:r>
    </w:p>
  </w:endnote>
  <w:endnote w:type="continuationSeparator" w:id="0">
    <w:p w14:paraId="6B610955" w14:textId="77777777" w:rsidR="006932AD" w:rsidRDefault="006932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4FE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181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3F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51D1B" w14:textId="77777777" w:rsidR="006932AD" w:rsidRDefault="006932AD" w:rsidP="009139A6">
      <w:r>
        <w:separator/>
      </w:r>
    </w:p>
  </w:footnote>
  <w:footnote w:type="continuationSeparator" w:id="0">
    <w:p w14:paraId="29AD3C19" w14:textId="77777777" w:rsidR="006932AD" w:rsidRDefault="006932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226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A4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68C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AD"/>
    <w:rsid w:val="000666E0"/>
    <w:rsid w:val="000A2E7A"/>
    <w:rsid w:val="00190DFA"/>
    <w:rsid w:val="002510B7"/>
    <w:rsid w:val="00270799"/>
    <w:rsid w:val="00357E4A"/>
    <w:rsid w:val="005C130B"/>
    <w:rsid w:val="006932AD"/>
    <w:rsid w:val="00826F5C"/>
    <w:rsid w:val="008C62D1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DB75C"/>
  <w15:chartTrackingRefBased/>
  <w15:docId w15:val="{97183F7F-3AE1-4476-BD89-17868D4D7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2025-04-05T13:19:00Z</dcterms:created>
  <dcterms:modified xsi:type="dcterms:W3CDTF">2025-04-05T13:19:00Z</dcterms:modified>
</cp:coreProperties>
</file>