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EE2DF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BRAMANG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69427EEB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BEB97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9E11C" w14:textId="1FD2BA99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1428</w:t>
      </w:r>
      <w:r>
        <w:rPr>
          <w:rFonts w:ascii="Times New Roman" w:hAnsi="Times New Roman" w:cs="Times New Roman"/>
          <w:sz w:val="24"/>
          <w:szCs w:val="24"/>
        </w:rPr>
        <w:tab/>
        <w:t xml:space="preserve">Idiota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Rickmansworth, Hertfordshire(q.v.), made him </w:t>
      </w:r>
      <w:r>
        <w:rPr>
          <w:rFonts w:ascii="Times New Roman" w:hAnsi="Times New Roman" w:cs="Times New Roman"/>
          <w:sz w:val="24"/>
          <w:szCs w:val="24"/>
        </w:rPr>
        <w:t>supervisor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45BD5EE5" w14:textId="16817A10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 Will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84E9AA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67050E06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47F7F244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15FEBC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DA3894" w14:textId="77777777" w:rsidR="00185DCE" w:rsidRDefault="00185DCE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2021</w:t>
      </w:r>
    </w:p>
    <w:p w14:paraId="0034825F" w14:textId="2AF50AFC" w:rsidR="00185DCE" w:rsidRPr="00185DCE" w:rsidRDefault="00927F97" w:rsidP="00185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A9F90" w14:textId="12381D13" w:rsidR="00F76370" w:rsidRDefault="00F76370" w:rsidP="009E7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01981" w14:textId="77777777" w:rsidR="00F76370" w:rsidRPr="00F76370" w:rsidRDefault="00F76370" w:rsidP="009E7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C66D8" w14:textId="29AA197C" w:rsidR="009E7919" w:rsidRPr="009E7919" w:rsidRDefault="009E7919" w:rsidP="009E7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91648" w14:textId="28831025" w:rsidR="009E7919" w:rsidRPr="009E7919" w:rsidRDefault="009E79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E7919" w:rsidRPr="009E79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71CD8" w14:textId="77777777" w:rsidR="009E7919" w:rsidRDefault="009E7919" w:rsidP="009139A6">
      <w:r>
        <w:separator/>
      </w:r>
    </w:p>
  </w:endnote>
  <w:endnote w:type="continuationSeparator" w:id="0">
    <w:p w14:paraId="0D803FA0" w14:textId="77777777" w:rsidR="009E7919" w:rsidRDefault="009E79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88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DE0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C40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87E76" w14:textId="77777777" w:rsidR="009E7919" w:rsidRDefault="009E7919" w:rsidP="009139A6">
      <w:r>
        <w:separator/>
      </w:r>
    </w:p>
  </w:footnote>
  <w:footnote w:type="continuationSeparator" w:id="0">
    <w:p w14:paraId="651DFAA3" w14:textId="77777777" w:rsidR="009E7919" w:rsidRDefault="009E79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FF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EE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712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19"/>
    <w:rsid w:val="000666E0"/>
    <w:rsid w:val="00185DCE"/>
    <w:rsid w:val="002510B7"/>
    <w:rsid w:val="005C130B"/>
    <w:rsid w:val="00826F5C"/>
    <w:rsid w:val="009139A6"/>
    <w:rsid w:val="00927F97"/>
    <w:rsid w:val="009448BB"/>
    <w:rsid w:val="009B5A96"/>
    <w:rsid w:val="009E7919"/>
    <w:rsid w:val="00A3176C"/>
    <w:rsid w:val="00AE65F8"/>
    <w:rsid w:val="00BA00AB"/>
    <w:rsid w:val="00CB4ED9"/>
    <w:rsid w:val="00EB3209"/>
    <w:rsid w:val="00F5287F"/>
    <w:rsid w:val="00F7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8666"/>
  <w15:chartTrackingRefBased/>
  <w15:docId w15:val="{36C2FE8C-1CF2-4FFE-945E-200471DE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270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2021-04-30T10:54:00Z</dcterms:created>
  <dcterms:modified xsi:type="dcterms:W3CDTF">2021-04-30T15:27:00Z</dcterms:modified>
</cp:coreProperties>
</file>