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AEC91" w14:textId="77777777" w:rsidR="00F91D18" w:rsidRDefault="00F91D18" w:rsidP="00F91D18">
      <w:pPr>
        <w:rPr>
          <w:rFonts w:cs="Times New Roman"/>
        </w:rPr>
      </w:pPr>
      <w:r>
        <w:rPr>
          <w:rFonts w:cs="Times New Roman"/>
          <w:u w:val="single"/>
        </w:rPr>
        <w:t>John BRADFORD</w:t>
      </w:r>
      <w:r>
        <w:rPr>
          <w:rFonts w:cs="Times New Roman"/>
        </w:rPr>
        <w:t xml:space="preserve">         (fl.1401)</w:t>
      </w:r>
    </w:p>
    <w:p w14:paraId="58423205" w14:textId="77777777" w:rsidR="00F91D18" w:rsidRDefault="00F91D18" w:rsidP="00F91D18">
      <w:pPr>
        <w:rPr>
          <w:rFonts w:cs="Times New Roman"/>
        </w:rPr>
      </w:pPr>
    </w:p>
    <w:p w14:paraId="7E85BE42" w14:textId="77777777" w:rsidR="00F91D18" w:rsidRDefault="00F91D18" w:rsidP="00F91D18">
      <w:pPr>
        <w:rPr>
          <w:rFonts w:cs="Times New Roman"/>
        </w:rPr>
      </w:pPr>
    </w:p>
    <w:p w14:paraId="6BE0DF03" w14:textId="77777777" w:rsidR="00F91D18" w:rsidRDefault="00F91D18" w:rsidP="00F91D18">
      <w:pPr>
        <w:rPr>
          <w:rFonts w:cs="Times New Roman"/>
        </w:rPr>
      </w:pPr>
      <w:r>
        <w:rPr>
          <w:rFonts w:cs="Times New Roman"/>
        </w:rPr>
        <w:t>17 Dec.1401</w:t>
      </w:r>
      <w:r>
        <w:rPr>
          <w:rFonts w:cs="Times New Roman"/>
        </w:rPr>
        <w:tab/>
        <w:t xml:space="preserve">He was ordained acolyte in </w:t>
      </w:r>
      <w:proofErr w:type="spellStart"/>
      <w:r>
        <w:rPr>
          <w:rFonts w:cs="Times New Roman"/>
        </w:rPr>
        <w:t>St.Mary’s</w:t>
      </w:r>
      <w:proofErr w:type="spellEnd"/>
      <w:r>
        <w:rPr>
          <w:rFonts w:cs="Times New Roman"/>
        </w:rPr>
        <w:t xml:space="preserve"> Abbey, York.</w:t>
      </w:r>
    </w:p>
    <w:p w14:paraId="2CD86BCE" w14:textId="77777777" w:rsidR="00F91D18" w:rsidRDefault="00F91D18" w:rsidP="00F91D18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18)</w:t>
      </w:r>
    </w:p>
    <w:p w14:paraId="05AC7F1A" w14:textId="77777777" w:rsidR="00F91D18" w:rsidRDefault="00F91D18" w:rsidP="00F91D18">
      <w:pPr>
        <w:rPr>
          <w:rFonts w:cs="Times New Roman"/>
        </w:rPr>
      </w:pPr>
    </w:p>
    <w:p w14:paraId="4594C3F0" w14:textId="77777777" w:rsidR="00F91D18" w:rsidRDefault="00F91D18" w:rsidP="00F91D18">
      <w:pPr>
        <w:rPr>
          <w:rFonts w:cs="Times New Roman"/>
        </w:rPr>
      </w:pPr>
    </w:p>
    <w:p w14:paraId="772DB091" w14:textId="77777777" w:rsidR="00F91D18" w:rsidRDefault="00F91D18" w:rsidP="00F91D18">
      <w:pPr>
        <w:rPr>
          <w:rFonts w:cs="Times New Roman"/>
        </w:rPr>
      </w:pPr>
      <w:r>
        <w:rPr>
          <w:rFonts w:cs="Times New Roman"/>
        </w:rPr>
        <w:t>24 May 2026</w:t>
      </w:r>
    </w:p>
    <w:p w14:paraId="3C32A518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C04AD" w14:textId="77777777" w:rsidR="00C55BA8" w:rsidRDefault="00C55BA8" w:rsidP="00086E2C">
      <w:r>
        <w:separator/>
      </w:r>
    </w:p>
  </w:endnote>
  <w:endnote w:type="continuationSeparator" w:id="0">
    <w:p w14:paraId="66630649" w14:textId="77777777" w:rsidR="00C55BA8" w:rsidRDefault="00C55BA8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A51B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4E24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DB67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D1785" w14:textId="77777777" w:rsidR="00C55BA8" w:rsidRDefault="00C55BA8" w:rsidP="00086E2C">
      <w:r>
        <w:separator/>
      </w:r>
    </w:p>
  </w:footnote>
  <w:footnote w:type="continuationSeparator" w:id="0">
    <w:p w14:paraId="1DFAA316" w14:textId="77777777" w:rsidR="00C55BA8" w:rsidRDefault="00C55BA8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8743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6820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3DE4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D18"/>
    <w:rsid w:val="00086E2C"/>
    <w:rsid w:val="000A2E7A"/>
    <w:rsid w:val="002244B7"/>
    <w:rsid w:val="00314D94"/>
    <w:rsid w:val="005435B9"/>
    <w:rsid w:val="00617568"/>
    <w:rsid w:val="006E68FA"/>
    <w:rsid w:val="008C1CEE"/>
    <w:rsid w:val="008E56AD"/>
    <w:rsid w:val="00AF65CA"/>
    <w:rsid w:val="00C55BA8"/>
    <w:rsid w:val="00ED3A55"/>
    <w:rsid w:val="00F479D0"/>
    <w:rsid w:val="00F91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2F1BF"/>
  <w15:chartTrackingRefBased/>
  <w15:docId w15:val="{6CE9682A-C4D8-442A-8974-4DC0E343A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1D18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2026-05-30T16:26:00Z</dcterms:created>
  <dcterms:modified xsi:type="dcterms:W3CDTF">2026-05-30T16:28:00Z</dcterms:modified>
</cp:coreProperties>
</file>