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7B136" w14:textId="77777777" w:rsidR="006917A5" w:rsidRDefault="006917A5" w:rsidP="006917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BRADFORD</w:t>
      </w:r>
      <w:r>
        <w:rPr>
          <w:rFonts w:ascii="Times New Roman" w:hAnsi="Times New Roman" w:cs="Times New Roman"/>
        </w:rPr>
        <w:t xml:space="preserve">        (fl.1470)</w:t>
      </w:r>
    </w:p>
    <w:p w14:paraId="70D628E0" w14:textId="77777777" w:rsidR="006917A5" w:rsidRDefault="006917A5" w:rsidP="006917A5">
      <w:pPr>
        <w:pStyle w:val="NoSpacing"/>
        <w:rPr>
          <w:rFonts w:ascii="Times New Roman" w:hAnsi="Times New Roman" w:cs="Times New Roman"/>
        </w:rPr>
      </w:pPr>
    </w:p>
    <w:p w14:paraId="62EB1C6C" w14:textId="77777777" w:rsidR="006917A5" w:rsidRDefault="006917A5" w:rsidP="006917A5">
      <w:pPr>
        <w:pStyle w:val="NoSpacing"/>
        <w:rPr>
          <w:rFonts w:ascii="Times New Roman" w:hAnsi="Times New Roman" w:cs="Times New Roman"/>
        </w:rPr>
      </w:pPr>
    </w:p>
    <w:p w14:paraId="70AE4F98" w14:textId="77777777" w:rsidR="006917A5" w:rsidRDefault="006917A5" w:rsidP="006917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6A307DCA" w14:textId="77777777" w:rsidR="006917A5" w:rsidRDefault="006917A5" w:rsidP="006917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6156AD16" w14:textId="77777777" w:rsidR="006917A5" w:rsidRDefault="006917A5" w:rsidP="006917A5">
      <w:pPr>
        <w:pStyle w:val="NoSpacing"/>
        <w:rPr>
          <w:rFonts w:ascii="Times New Roman" w:hAnsi="Times New Roman" w:cs="Times New Roman"/>
        </w:rPr>
      </w:pPr>
    </w:p>
    <w:p w14:paraId="553B04C0" w14:textId="77777777" w:rsidR="006917A5" w:rsidRDefault="006917A5" w:rsidP="006917A5">
      <w:pPr>
        <w:pStyle w:val="NoSpacing"/>
        <w:rPr>
          <w:rFonts w:ascii="Times New Roman" w:hAnsi="Times New Roman" w:cs="Times New Roman"/>
        </w:rPr>
      </w:pPr>
    </w:p>
    <w:p w14:paraId="543218D5" w14:textId="77777777" w:rsidR="006917A5" w:rsidRDefault="006917A5" w:rsidP="006917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6E0ABB3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169D9" w14:textId="77777777" w:rsidR="00852BF0" w:rsidRDefault="00852BF0" w:rsidP="00086E2C">
      <w:pPr>
        <w:spacing w:after="0" w:line="240" w:lineRule="auto"/>
      </w:pPr>
      <w:r>
        <w:separator/>
      </w:r>
    </w:p>
  </w:endnote>
  <w:endnote w:type="continuationSeparator" w:id="0">
    <w:p w14:paraId="55958304" w14:textId="77777777" w:rsidR="00852BF0" w:rsidRDefault="00852BF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7DEE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EFD7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D56A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DD205" w14:textId="77777777" w:rsidR="00852BF0" w:rsidRDefault="00852BF0" w:rsidP="00086E2C">
      <w:pPr>
        <w:spacing w:after="0" w:line="240" w:lineRule="auto"/>
      </w:pPr>
      <w:r>
        <w:separator/>
      </w:r>
    </w:p>
  </w:footnote>
  <w:footnote w:type="continuationSeparator" w:id="0">
    <w:p w14:paraId="266A0E13" w14:textId="77777777" w:rsidR="00852BF0" w:rsidRDefault="00852BF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B737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7CC0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E71A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7A5"/>
    <w:rsid w:val="00086E2C"/>
    <w:rsid w:val="000A2E7A"/>
    <w:rsid w:val="002244B7"/>
    <w:rsid w:val="00314D94"/>
    <w:rsid w:val="00617568"/>
    <w:rsid w:val="00650EC4"/>
    <w:rsid w:val="006917A5"/>
    <w:rsid w:val="006E68FA"/>
    <w:rsid w:val="00852BF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57096"/>
  <w15:chartTrackingRefBased/>
  <w15:docId w15:val="{3209A795-6B87-4E20-8EAC-54F839D26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917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28</Words>
  <Characters>130</Characters>
  <Application>Microsoft Office Word</Application>
  <DocSecurity>0</DocSecurity>
  <Lines>9</Lines>
  <Paragraphs>5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2026-02-11T22:08:00Z</dcterms:created>
  <dcterms:modified xsi:type="dcterms:W3CDTF">2026-02-11T22:08:00Z</dcterms:modified>
</cp:coreProperties>
</file>