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1ACB8" w14:textId="77777777" w:rsidR="008131E6" w:rsidRDefault="008131E6" w:rsidP="008131E6">
      <w:pPr>
        <w:pStyle w:val="NoSpacing"/>
      </w:pPr>
      <w:r>
        <w:rPr>
          <w:u w:val="single"/>
        </w:rPr>
        <w:t>Jasper BRADFORD</w:t>
      </w:r>
      <w:r>
        <w:t xml:space="preserve">        (fl.1479)</w:t>
      </w:r>
    </w:p>
    <w:p w14:paraId="3ABBC16C" w14:textId="77777777" w:rsidR="008131E6" w:rsidRDefault="008131E6" w:rsidP="008131E6">
      <w:pPr>
        <w:pStyle w:val="NoSpacing"/>
      </w:pPr>
      <w:r>
        <w:t>late of North Middleton, Northumberland, alias late of Bradford, W.Y.R.</w:t>
      </w:r>
    </w:p>
    <w:p w14:paraId="4FF81703" w14:textId="77777777" w:rsidR="008131E6" w:rsidRDefault="008131E6" w:rsidP="008131E6">
      <w:pPr>
        <w:pStyle w:val="NoSpacing"/>
      </w:pPr>
    </w:p>
    <w:p w14:paraId="7B97B291" w14:textId="77777777" w:rsidR="008131E6" w:rsidRDefault="008131E6" w:rsidP="008131E6">
      <w:pPr>
        <w:pStyle w:val="NoSpacing"/>
      </w:pPr>
    </w:p>
    <w:p w14:paraId="05AA54C6" w14:textId="77777777" w:rsidR="008131E6" w:rsidRDefault="008131E6" w:rsidP="008131E6">
      <w:pPr>
        <w:pStyle w:val="NoSpacing"/>
      </w:pPr>
      <w:r>
        <w:t>28 May1479</w:t>
      </w:r>
      <w:r>
        <w:tab/>
        <w:t>He was granted a general pardon.    (C.P.R. 1476-85 p.156)</w:t>
      </w:r>
    </w:p>
    <w:p w14:paraId="7282D936" w14:textId="77777777" w:rsidR="008131E6" w:rsidRDefault="008131E6" w:rsidP="008131E6">
      <w:pPr>
        <w:pStyle w:val="NoSpacing"/>
      </w:pPr>
    </w:p>
    <w:p w14:paraId="20D3F00B" w14:textId="77777777" w:rsidR="008131E6" w:rsidRDefault="008131E6" w:rsidP="008131E6">
      <w:pPr>
        <w:pStyle w:val="NoSpacing"/>
      </w:pPr>
    </w:p>
    <w:p w14:paraId="7DACA08C" w14:textId="77777777" w:rsidR="008131E6" w:rsidRDefault="008131E6" w:rsidP="008131E6">
      <w:pPr>
        <w:pStyle w:val="NoSpacing"/>
      </w:pPr>
      <w:r>
        <w:t>26 February 2026</w:t>
      </w:r>
    </w:p>
    <w:p w14:paraId="2A91C80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7481B" w14:textId="77777777" w:rsidR="00D908C1" w:rsidRDefault="00D908C1" w:rsidP="00086E2C">
      <w:pPr>
        <w:spacing w:after="0" w:line="240" w:lineRule="auto"/>
      </w:pPr>
      <w:r>
        <w:separator/>
      </w:r>
    </w:p>
  </w:endnote>
  <w:endnote w:type="continuationSeparator" w:id="0">
    <w:p w14:paraId="3233D7B9" w14:textId="77777777" w:rsidR="00D908C1" w:rsidRDefault="00D908C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2DC8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E01D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63D5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78791" w14:textId="77777777" w:rsidR="00D908C1" w:rsidRDefault="00D908C1" w:rsidP="00086E2C">
      <w:pPr>
        <w:spacing w:after="0" w:line="240" w:lineRule="auto"/>
      </w:pPr>
      <w:r>
        <w:separator/>
      </w:r>
    </w:p>
  </w:footnote>
  <w:footnote w:type="continuationSeparator" w:id="0">
    <w:p w14:paraId="183C57AC" w14:textId="77777777" w:rsidR="00D908C1" w:rsidRDefault="00D908C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3113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3A10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9B55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1E6"/>
    <w:rsid w:val="00086E2C"/>
    <w:rsid w:val="000A2E7A"/>
    <w:rsid w:val="002244B7"/>
    <w:rsid w:val="00314D94"/>
    <w:rsid w:val="00440CBC"/>
    <w:rsid w:val="00617568"/>
    <w:rsid w:val="006E68FA"/>
    <w:rsid w:val="008131E6"/>
    <w:rsid w:val="00D908C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EF1AC"/>
  <w15:chartTrackingRefBased/>
  <w15:docId w15:val="{36D5AAB2-1C47-407D-9DD4-584292B4D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131E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167</Characters>
  <Application>Microsoft Office Word</Application>
  <DocSecurity>0</DocSecurity>
  <Lines>4</Lines>
  <Paragraphs>4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2026-02-26T20:14:00Z</dcterms:created>
  <dcterms:modified xsi:type="dcterms:W3CDTF">2026-02-26T20:15:00Z</dcterms:modified>
</cp:coreProperties>
</file>