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0455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George BRADFORD</w:t>
      </w:r>
      <w:r>
        <w:rPr>
          <w:rFonts w:ascii="Times New Roman" w:eastAsia="Times New Roman" w:hAnsi="Times New Roman" w:cs="Times New Roman"/>
        </w:rPr>
        <w:t xml:space="preserve">       (fl.1479)</w:t>
      </w:r>
    </w:p>
    <w:p w14:paraId="4A3814AF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Bamburgh, Northumberland, alias of Houghton in Tynedale. Gentleman.</w:t>
      </w:r>
    </w:p>
    <w:p w14:paraId="647E5550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</w:p>
    <w:p w14:paraId="5D9BD2CD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</w:p>
    <w:p w14:paraId="3DF2DC2A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 May1479</w:t>
      </w:r>
      <w:r>
        <w:rPr>
          <w:rFonts w:ascii="Times New Roman" w:eastAsia="Times New Roman" w:hAnsi="Times New Roman" w:cs="Times New Roman"/>
        </w:rPr>
        <w:tab/>
        <w:t>He was granted a general pardon.   (C.P.R. 1476-85 p.156)</w:t>
      </w:r>
    </w:p>
    <w:p w14:paraId="28F4FAFF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</w:p>
    <w:p w14:paraId="594DC3E7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</w:p>
    <w:p w14:paraId="176168C3" w14:textId="77777777" w:rsidR="0016608E" w:rsidRDefault="0016608E" w:rsidP="0016608E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 February 2026</w:t>
      </w:r>
    </w:p>
    <w:p w14:paraId="3943253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7488" w14:textId="77777777" w:rsidR="003B33AC" w:rsidRDefault="003B33AC" w:rsidP="00086E2C">
      <w:pPr>
        <w:spacing w:after="0" w:line="240" w:lineRule="auto"/>
      </w:pPr>
      <w:r>
        <w:separator/>
      </w:r>
    </w:p>
  </w:endnote>
  <w:endnote w:type="continuationSeparator" w:id="0">
    <w:p w14:paraId="09B5BD58" w14:textId="77777777" w:rsidR="003B33AC" w:rsidRDefault="003B33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BFEC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1B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6E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D96D" w14:textId="77777777" w:rsidR="003B33AC" w:rsidRDefault="003B33AC" w:rsidP="00086E2C">
      <w:pPr>
        <w:spacing w:after="0" w:line="240" w:lineRule="auto"/>
      </w:pPr>
      <w:r>
        <w:separator/>
      </w:r>
    </w:p>
  </w:footnote>
  <w:footnote w:type="continuationSeparator" w:id="0">
    <w:p w14:paraId="3884DFA2" w14:textId="77777777" w:rsidR="003B33AC" w:rsidRDefault="003B33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821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52F8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F2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8E"/>
    <w:rsid w:val="00086E2C"/>
    <w:rsid w:val="000A2E7A"/>
    <w:rsid w:val="0016608E"/>
    <w:rsid w:val="002244B7"/>
    <w:rsid w:val="00314D94"/>
    <w:rsid w:val="003B33AC"/>
    <w:rsid w:val="00617568"/>
    <w:rsid w:val="006E68FA"/>
    <w:rsid w:val="00B53C8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F7B7D"/>
  <w15:chartTrackingRefBased/>
  <w15:docId w15:val="{B9BEE7CE-066F-4B53-BFA2-AB82B698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660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163</Characters>
  <Application>Microsoft Office Word</Application>
  <DocSecurity>0</DocSecurity>
  <Lines>12</Lines>
  <Paragraphs>6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2026-02-09T07:40:00Z</dcterms:created>
  <dcterms:modified xsi:type="dcterms:W3CDTF">2026-02-09T07:41:00Z</dcterms:modified>
</cp:coreProperties>
</file>