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F4E17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BRAKYNBURGH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637DDA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Strood, Kent. Clerk.</w:t>
      </w:r>
    </w:p>
    <w:p w14:paraId="4BE0088F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</w:p>
    <w:p w14:paraId="6CB53328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</w:p>
    <w:p w14:paraId="7E78843B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Marchall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him.</w:t>
      </w:r>
    </w:p>
    <w:p w14:paraId="7075D1A1" w14:textId="1A7333E7" w:rsidR="00A574A0" w:rsidRDefault="00A574A0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40F748" w14:textId="77777777" w:rsidR="00CA2A89" w:rsidRDefault="00CA2A89" w:rsidP="00CA2A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Rikhyll</w:t>
      </w:r>
      <w:proofErr w:type="spellEnd"/>
      <w:r>
        <w:rPr>
          <w:rFonts w:ascii="Times New Roman" w:hAnsi="Times New Roman" w:cs="Times New Roman"/>
        </w:rPr>
        <w:t>(q.v.) brought a plaint of debt against him and William</w:t>
      </w:r>
    </w:p>
    <w:p w14:paraId="145B715B" w14:textId="77777777" w:rsidR="00CA2A89" w:rsidRDefault="00CA2A89" w:rsidP="00CA2A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Bruyn</w:t>
      </w:r>
      <w:proofErr w:type="spellEnd"/>
      <w:r>
        <w:rPr>
          <w:rFonts w:ascii="Times New Roman" w:hAnsi="Times New Roman" w:cs="Times New Roman"/>
        </w:rPr>
        <w:t xml:space="preserve"> of Rochester(q.v.), as the executor of Robert </w:t>
      </w:r>
      <w:proofErr w:type="spellStart"/>
      <w:r>
        <w:rPr>
          <w:rFonts w:ascii="Times New Roman" w:hAnsi="Times New Roman" w:cs="Times New Roman"/>
        </w:rPr>
        <w:t>Quykerell</w:t>
      </w:r>
      <w:proofErr w:type="spellEnd"/>
      <w:r>
        <w:rPr>
          <w:rFonts w:ascii="Times New Roman" w:hAnsi="Times New Roman" w:cs="Times New Roman"/>
        </w:rPr>
        <w:t>(q.v.).</w:t>
      </w:r>
    </w:p>
    <w:p w14:paraId="13186EA0" w14:textId="77777777" w:rsidR="00CA2A89" w:rsidRDefault="00CA2A89" w:rsidP="00CA2A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9AE49B" w14:textId="77777777" w:rsidR="00CA2A89" w:rsidRDefault="00CA2A89" w:rsidP="00A574A0">
      <w:pPr>
        <w:jc w:val="both"/>
        <w:rPr>
          <w:rFonts w:ascii="Times New Roman" w:hAnsi="Times New Roman" w:cs="Times New Roman"/>
        </w:rPr>
      </w:pPr>
    </w:p>
    <w:p w14:paraId="72F7F39D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</w:p>
    <w:p w14:paraId="2D49BE0E" w14:textId="77777777" w:rsidR="00A574A0" w:rsidRDefault="00A574A0" w:rsidP="00A574A0">
      <w:pPr>
        <w:jc w:val="both"/>
        <w:rPr>
          <w:rFonts w:ascii="Times New Roman" w:hAnsi="Times New Roman" w:cs="Times New Roman"/>
        </w:rPr>
      </w:pPr>
    </w:p>
    <w:p w14:paraId="010CE7D8" w14:textId="2173934A" w:rsidR="00A574A0" w:rsidRDefault="00A574A0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April 2018</w:t>
      </w:r>
    </w:p>
    <w:p w14:paraId="69E63328" w14:textId="29DCDC0E" w:rsidR="00CA2A89" w:rsidRDefault="00CA2A89" w:rsidP="00A574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December 2018</w:t>
      </w:r>
      <w:bookmarkStart w:id="0" w:name="_GoBack"/>
      <w:bookmarkEnd w:id="0"/>
    </w:p>
    <w:p w14:paraId="754E9D9D" w14:textId="77777777" w:rsidR="006B2F86" w:rsidRPr="00E71FC3" w:rsidRDefault="00CA2A8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6AEA3" w14:textId="77777777" w:rsidR="00A574A0" w:rsidRDefault="00A574A0" w:rsidP="00E71FC3">
      <w:r>
        <w:separator/>
      </w:r>
    </w:p>
  </w:endnote>
  <w:endnote w:type="continuationSeparator" w:id="0">
    <w:p w14:paraId="1CD46C7B" w14:textId="77777777" w:rsidR="00A574A0" w:rsidRDefault="00A574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4ED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18DFD" w14:textId="77777777" w:rsidR="00A574A0" w:rsidRDefault="00A574A0" w:rsidP="00E71FC3">
      <w:r>
        <w:separator/>
      </w:r>
    </w:p>
  </w:footnote>
  <w:footnote w:type="continuationSeparator" w:id="0">
    <w:p w14:paraId="64D14CEB" w14:textId="77777777" w:rsidR="00A574A0" w:rsidRDefault="00A574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A0"/>
    <w:rsid w:val="001A7C09"/>
    <w:rsid w:val="00577BD5"/>
    <w:rsid w:val="00656CBA"/>
    <w:rsid w:val="006A1F77"/>
    <w:rsid w:val="00733BE7"/>
    <w:rsid w:val="00A574A0"/>
    <w:rsid w:val="00AB52E8"/>
    <w:rsid w:val="00B16D3F"/>
    <w:rsid w:val="00BB41AC"/>
    <w:rsid w:val="00CA2A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E0E83"/>
  <w15:chartTrackingRefBased/>
  <w15:docId w15:val="{58BEEDDB-8B3D-4607-A3FE-8D2107BE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4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574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2018-04-07T21:15:00Z</dcterms:created>
  <dcterms:modified xsi:type="dcterms:W3CDTF">2018-12-31T13:22:00Z</dcterms:modified>
</cp:coreProperties>
</file>