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B7E" w:rsidRDefault="00C37B7E" w:rsidP="00C37B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BRAKYNBURGH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fl.1466)</w:t>
      </w:r>
    </w:p>
    <w:p w:rsidR="00C37B7E" w:rsidRDefault="00C37B7E" w:rsidP="00C37B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Coventry and Lichfield.</w:t>
      </w:r>
    </w:p>
    <w:p w:rsidR="00C37B7E" w:rsidRDefault="00C37B7E" w:rsidP="00C37B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37B7E" w:rsidRDefault="00C37B7E" w:rsidP="00C37B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37B7E" w:rsidRDefault="00C37B7E" w:rsidP="00C37B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Nov.1466</w:t>
      </w:r>
      <w:r>
        <w:rPr>
          <w:rFonts w:ascii="Times New Roman" w:hAnsi="Times New Roman" w:cs="Times New Roman"/>
          <w:sz w:val="24"/>
          <w:szCs w:val="24"/>
        </w:rPr>
        <w:tab/>
        <w:t>Having been born of a priest and an unmarried woman, he sought</w:t>
      </w:r>
    </w:p>
    <w:p w:rsidR="00C37B7E" w:rsidRDefault="00C37B7E" w:rsidP="00C37B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 dispensation so that he might be promoted to all holy orders and obtain a </w:t>
      </w:r>
    </w:p>
    <w:p w:rsidR="00C37B7E" w:rsidRDefault="00C37B7E" w:rsidP="00C37B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benefice with cure. Approved.</w:t>
      </w:r>
    </w:p>
    <w:p w:rsidR="00C37B7E" w:rsidRPr="00162636" w:rsidRDefault="00C37B7E" w:rsidP="00C37B7E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(“Supplications from England and Wales in the Registers of the Apostolic Penitentiary, 1410-1503”, volume II 1464-1492 p.56)</w:t>
      </w:r>
    </w:p>
    <w:p w:rsidR="00C37B7E" w:rsidRDefault="00C37B7E" w:rsidP="00C37B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37B7E" w:rsidRDefault="00C37B7E" w:rsidP="00C37B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37B7E" w:rsidRDefault="00C37B7E" w:rsidP="00C37B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February 2016</w:t>
      </w:r>
    </w:p>
    <w:p w:rsidR="006B2F86" w:rsidRPr="00E71FC3" w:rsidRDefault="00C37B7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7B7E" w:rsidRDefault="00C37B7E" w:rsidP="00E71FC3">
      <w:pPr>
        <w:spacing w:after="0" w:line="240" w:lineRule="auto"/>
      </w:pPr>
      <w:r>
        <w:separator/>
      </w:r>
    </w:p>
  </w:endnote>
  <w:endnote w:type="continuationSeparator" w:id="0">
    <w:p w:rsidR="00C37B7E" w:rsidRDefault="00C37B7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7B7E" w:rsidRDefault="00C37B7E" w:rsidP="00E71FC3">
      <w:pPr>
        <w:spacing w:after="0" w:line="240" w:lineRule="auto"/>
      </w:pPr>
      <w:r>
        <w:separator/>
      </w:r>
    </w:p>
  </w:footnote>
  <w:footnote w:type="continuationSeparator" w:id="0">
    <w:p w:rsidR="00C37B7E" w:rsidRDefault="00C37B7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B7E"/>
    <w:rsid w:val="00AB52E8"/>
    <w:rsid w:val="00B16D3F"/>
    <w:rsid w:val="00C37B7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C82C7D-ABF4-4406-8053-00717980E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2016-03-15T21:11:00Z</dcterms:created>
  <dcterms:modified xsi:type="dcterms:W3CDTF">2016-03-15T21:13:00Z</dcterms:modified>
</cp:coreProperties>
</file>