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F2DED" w14:textId="77777777" w:rsidR="00C43441" w:rsidRDefault="00C43441" w:rsidP="00C43441">
      <w:pPr>
        <w:pStyle w:val="NoSpacing"/>
      </w:pPr>
      <w:r>
        <w:rPr>
          <w:u w:val="single"/>
        </w:rPr>
        <w:t>William BRAKLEY</w:t>
      </w:r>
      <w:r>
        <w:t xml:space="preserve">       (fl.1440)</w:t>
      </w:r>
    </w:p>
    <w:p w14:paraId="4541E697" w14:textId="77777777" w:rsidR="00C43441" w:rsidRDefault="00C43441" w:rsidP="00C43441">
      <w:pPr>
        <w:pStyle w:val="NoSpacing"/>
      </w:pPr>
      <w:r>
        <w:t>of London. Draper.</w:t>
      </w:r>
    </w:p>
    <w:p w14:paraId="0C3814B0" w14:textId="77777777" w:rsidR="00C43441" w:rsidRDefault="00C43441" w:rsidP="00C43441">
      <w:pPr>
        <w:pStyle w:val="NoSpacing"/>
      </w:pPr>
    </w:p>
    <w:p w14:paraId="5E7E51A4" w14:textId="77777777" w:rsidR="00C43441" w:rsidRDefault="00C43441" w:rsidP="00C43441">
      <w:pPr>
        <w:pStyle w:val="NoSpacing"/>
      </w:pPr>
    </w:p>
    <w:p w14:paraId="2F0EF924" w14:textId="77777777" w:rsidR="00C43441" w:rsidRDefault="00C43441" w:rsidP="00C43441">
      <w:pPr>
        <w:pStyle w:val="NoSpacing"/>
      </w:pPr>
      <w:r>
        <w:tab/>
        <w:t>1440</w:t>
      </w:r>
      <w:r>
        <w:tab/>
        <w:t>Robert Asshewell(q.v.) brought a plaint of debt against him and 4 others.</w:t>
      </w:r>
    </w:p>
    <w:p w14:paraId="6C789784" w14:textId="77777777" w:rsidR="00C43441" w:rsidRDefault="00C43441" w:rsidP="00C43441">
      <w:pPr>
        <w:pStyle w:val="NoSpacing"/>
      </w:pPr>
      <w:r>
        <w:tab/>
      </w:r>
      <w:r>
        <w:tab/>
        <w:t xml:space="preserve">( </w:t>
      </w:r>
      <w:hyperlink r:id="rId6" w:history="1">
        <w:r w:rsidRPr="004422A7">
          <w:rPr>
            <w:rStyle w:val="Hyperlink"/>
          </w:rPr>
          <w:t>http://aalt.law.uh.edu/Indices/CP40Indices/CP40no717/CP40no717Pl.htm</w:t>
        </w:r>
      </w:hyperlink>
      <w:r>
        <w:t xml:space="preserve"> )</w:t>
      </w:r>
    </w:p>
    <w:p w14:paraId="6959A10E" w14:textId="77777777" w:rsidR="00C43441" w:rsidRDefault="00C43441" w:rsidP="00C43441">
      <w:pPr>
        <w:pStyle w:val="NoSpacing"/>
      </w:pPr>
    </w:p>
    <w:p w14:paraId="2E848AE7" w14:textId="77777777" w:rsidR="00C43441" w:rsidRDefault="00C43441" w:rsidP="00C43441">
      <w:pPr>
        <w:pStyle w:val="NoSpacing"/>
      </w:pPr>
    </w:p>
    <w:p w14:paraId="2DD17A37" w14:textId="77777777" w:rsidR="00C43441" w:rsidRDefault="00C43441" w:rsidP="00C43441">
      <w:pPr>
        <w:pStyle w:val="NoSpacing"/>
      </w:pPr>
      <w:r>
        <w:t>3 March 2026</w:t>
      </w:r>
    </w:p>
    <w:p w14:paraId="3C5B6CD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DF810" w14:textId="77777777" w:rsidR="00875F14" w:rsidRDefault="00875F14" w:rsidP="00086E2C">
      <w:pPr>
        <w:spacing w:after="0" w:line="240" w:lineRule="auto"/>
      </w:pPr>
      <w:r>
        <w:separator/>
      </w:r>
    </w:p>
  </w:endnote>
  <w:endnote w:type="continuationSeparator" w:id="0">
    <w:p w14:paraId="4C34DE04" w14:textId="77777777" w:rsidR="00875F14" w:rsidRDefault="00875F1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0669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FED3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743B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64C62" w14:textId="77777777" w:rsidR="00875F14" w:rsidRDefault="00875F14" w:rsidP="00086E2C">
      <w:pPr>
        <w:spacing w:after="0" w:line="240" w:lineRule="auto"/>
      </w:pPr>
      <w:r>
        <w:separator/>
      </w:r>
    </w:p>
  </w:footnote>
  <w:footnote w:type="continuationSeparator" w:id="0">
    <w:p w14:paraId="4B9635DC" w14:textId="77777777" w:rsidR="00875F14" w:rsidRDefault="00875F1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E729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361B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31F3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441"/>
    <w:rsid w:val="00086E2C"/>
    <w:rsid w:val="000A2E7A"/>
    <w:rsid w:val="002244B7"/>
    <w:rsid w:val="00314D94"/>
    <w:rsid w:val="00502EB6"/>
    <w:rsid w:val="00617568"/>
    <w:rsid w:val="006E68FA"/>
    <w:rsid w:val="00875F14"/>
    <w:rsid w:val="00C4344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A5069"/>
  <w15:chartTrackingRefBased/>
  <w15:docId w15:val="{AB55A669-418E-404B-AA86-5D25EFCD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43441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4344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48</Words>
  <Characters>260</Characters>
  <Application>Microsoft Office Word</Application>
  <DocSecurity>0</DocSecurity>
  <Lines>8</Lines>
  <Paragraphs>4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2026-03-07T16:54:00Z</dcterms:created>
  <dcterms:modified xsi:type="dcterms:W3CDTF">2026-03-07T16:54:00Z</dcterms:modified>
</cp:coreProperties>
</file>