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441CF" w14:textId="77777777" w:rsidR="00F2352E" w:rsidRDefault="00F2352E" w:rsidP="00F235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BRAKLEY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d.1487-8)</w:t>
      </w:r>
    </w:p>
    <w:p w14:paraId="7B9D804E" w14:textId="77777777" w:rsidR="00F2352E" w:rsidRDefault="00F2352E" w:rsidP="00F235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Surrey.</w:t>
      </w:r>
    </w:p>
    <w:p w14:paraId="645035EE" w14:textId="77777777" w:rsidR="00F2352E" w:rsidRDefault="00F2352E" w:rsidP="00F2352E">
      <w:pPr>
        <w:pStyle w:val="NoSpacing"/>
        <w:rPr>
          <w:rFonts w:cs="Times New Roman"/>
          <w:szCs w:val="24"/>
        </w:rPr>
      </w:pPr>
    </w:p>
    <w:p w14:paraId="7431E691" w14:textId="77777777" w:rsidR="00F2352E" w:rsidRDefault="00F2352E" w:rsidP="00F2352E">
      <w:pPr>
        <w:pStyle w:val="NoSpacing"/>
        <w:rPr>
          <w:rFonts w:cs="Times New Roman"/>
          <w:szCs w:val="24"/>
        </w:rPr>
      </w:pPr>
    </w:p>
    <w:p w14:paraId="39673339" w14:textId="77777777" w:rsidR="00F2352E" w:rsidRDefault="00F2352E" w:rsidP="00F235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Jun.</w:t>
      </w:r>
      <w:r>
        <w:rPr>
          <w:rFonts w:cs="Times New Roman"/>
          <w:szCs w:val="24"/>
        </w:rPr>
        <w:tab/>
        <w:t>1487</w:t>
      </w:r>
      <w:r>
        <w:rPr>
          <w:rFonts w:cs="Times New Roman"/>
          <w:szCs w:val="24"/>
        </w:rPr>
        <w:tab/>
        <w:t>He made his Will.   (</w:t>
      </w:r>
      <w:proofErr w:type="spellStart"/>
      <w:r>
        <w:rPr>
          <w:rFonts w:cs="Times New Roman"/>
          <w:szCs w:val="24"/>
        </w:rPr>
        <w:t>Spage</w:t>
      </w:r>
      <w:proofErr w:type="spellEnd"/>
      <w:r>
        <w:rPr>
          <w:rFonts w:cs="Times New Roman"/>
          <w:szCs w:val="24"/>
        </w:rPr>
        <w:t xml:space="preserve"> p.57)</w:t>
      </w:r>
    </w:p>
    <w:p w14:paraId="4724F6EF" w14:textId="77777777" w:rsidR="00F2352E" w:rsidRDefault="00F2352E" w:rsidP="00F235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Apr.1488</w:t>
      </w:r>
      <w:r>
        <w:rPr>
          <w:rFonts w:cs="Times New Roman"/>
          <w:szCs w:val="24"/>
        </w:rPr>
        <w:tab/>
        <w:t>His Will was proved.    (ibid.)</w:t>
      </w:r>
    </w:p>
    <w:p w14:paraId="702217DF" w14:textId="77777777" w:rsidR="00F2352E" w:rsidRDefault="00F2352E" w:rsidP="00F2352E">
      <w:pPr>
        <w:pStyle w:val="NoSpacing"/>
        <w:rPr>
          <w:rFonts w:cs="Times New Roman"/>
          <w:szCs w:val="24"/>
        </w:rPr>
      </w:pPr>
    </w:p>
    <w:p w14:paraId="66FAB92D" w14:textId="77777777" w:rsidR="00F2352E" w:rsidRDefault="00F2352E" w:rsidP="00F2352E">
      <w:pPr>
        <w:pStyle w:val="NoSpacing"/>
        <w:rPr>
          <w:rFonts w:cs="Times New Roman"/>
          <w:szCs w:val="24"/>
        </w:rPr>
      </w:pPr>
    </w:p>
    <w:p w14:paraId="3B9ED43B" w14:textId="77777777" w:rsidR="00F2352E" w:rsidRDefault="00F2352E" w:rsidP="00F235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Executors:     John Blyth(q.v.) and Robert Bell(q.v.).   (ibid.)</w:t>
      </w:r>
    </w:p>
    <w:p w14:paraId="5740AFF4" w14:textId="77777777" w:rsidR="00F2352E" w:rsidRDefault="00F2352E" w:rsidP="00F2352E">
      <w:pPr>
        <w:pStyle w:val="NoSpacing"/>
        <w:rPr>
          <w:rFonts w:cs="Times New Roman"/>
          <w:szCs w:val="24"/>
        </w:rPr>
      </w:pPr>
    </w:p>
    <w:p w14:paraId="67AAF948" w14:textId="77777777" w:rsidR="00F2352E" w:rsidRDefault="00F2352E" w:rsidP="00F2352E">
      <w:pPr>
        <w:pStyle w:val="NoSpacing"/>
        <w:rPr>
          <w:rFonts w:cs="Times New Roman"/>
          <w:szCs w:val="24"/>
        </w:rPr>
      </w:pPr>
    </w:p>
    <w:p w14:paraId="252A309A" w14:textId="77777777" w:rsidR="00F2352E" w:rsidRDefault="00F2352E" w:rsidP="00F235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November 2022</w:t>
      </w:r>
    </w:p>
    <w:p w14:paraId="2539E63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E19A6" w14:textId="77777777" w:rsidR="00F2352E" w:rsidRDefault="00F2352E" w:rsidP="009139A6">
      <w:r>
        <w:separator/>
      </w:r>
    </w:p>
  </w:endnote>
  <w:endnote w:type="continuationSeparator" w:id="0">
    <w:p w14:paraId="1D399AAB" w14:textId="77777777" w:rsidR="00F2352E" w:rsidRDefault="00F235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2E4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6A0B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DC3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20355" w14:textId="77777777" w:rsidR="00F2352E" w:rsidRDefault="00F2352E" w:rsidP="009139A6">
      <w:r>
        <w:separator/>
      </w:r>
    </w:p>
  </w:footnote>
  <w:footnote w:type="continuationSeparator" w:id="0">
    <w:p w14:paraId="2ABE004E" w14:textId="77777777" w:rsidR="00F2352E" w:rsidRDefault="00F235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C54F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A3A5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5909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52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2352E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B051D"/>
  <w15:chartTrackingRefBased/>
  <w15:docId w15:val="{95C165D9-D23E-4F25-A15A-9ECC413CF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2022-11-04T12:46:00Z</dcterms:created>
  <dcterms:modified xsi:type="dcterms:W3CDTF">2022-11-04T12:46:00Z</dcterms:modified>
</cp:coreProperties>
</file>