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665D" w:rsidRDefault="000A665D" w:rsidP="000A665D">
      <w:pPr>
        <w:pStyle w:val="NoSpacing"/>
      </w:pPr>
      <w:r>
        <w:rPr>
          <w:u w:val="single"/>
        </w:rPr>
        <w:t>John BRAKLEY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0A665D" w:rsidRDefault="000A665D" w:rsidP="000A665D">
      <w:pPr>
        <w:pStyle w:val="NoSpacing"/>
      </w:pPr>
    </w:p>
    <w:p w:rsidR="000A665D" w:rsidRDefault="000A665D" w:rsidP="000A665D">
      <w:pPr>
        <w:pStyle w:val="NoSpacing"/>
      </w:pPr>
    </w:p>
    <w:p w:rsidR="000A665D" w:rsidRDefault="000A665D" w:rsidP="000A665D">
      <w:pPr>
        <w:pStyle w:val="NoSpacing"/>
      </w:pPr>
      <w:r>
        <w:t>10 Nov.1423</w:t>
      </w:r>
      <w:r>
        <w:tab/>
        <w:t>He was a juror on the inquisition post mortem held in Bicester,</w:t>
      </w:r>
    </w:p>
    <w:p w:rsidR="000A665D" w:rsidRDefault="000A665D" w:rsidP="000A665D">
      <w:pPr>
        <w:pStyle w:val="NoSpacing"/>
      </w:pPr>
      <w:r>
        <w:tab/>
      </w:r>
      <w:r>
        <w:tab/>
        <w:t xml:space="preserve">Oxfordshire, into lands of the late John de la </w:t>
      </w:r>
      <w:proofErr w:type="spellStart"/>
      <w:r>
        <w:t>Poyle</w:t>
      </w:r>
      <w:proofErr w:type="spellEnd"/>
      <w:r>
        <w:t>(q.v.).</w:t>
      </w:r>
    </w:p>
    <w:p w:rsidR="000A665D" w:rsidRDefault="000A665D" w:rsidP="000A665D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22-280)</w:t>
      </w:r>
    </w:p>
    <w:p w:rsidR="000A665D" w:rsidRPr="00F71824" w:rsidRDefault="000A665D" w:rsidP="000A665D">
      <w:pPr>
        <w:pStyle w:val="NoSpacing"/>
      </w:pPr>
    </w:p>
    <w:p w:rsidR="000A665D" w:rsidRPr="00F71824" w:rsidRDefault="000A665D" w:rsidP="000A665D">
      <w:pPr>
        <w:pStyle w:val="NoSpacing"/>
      </w:pPr>
    </w:p>
    <w:p w:rsidR="000A665D" w:rsidRDefault="000A665D" w:rsidP="000A665D">
      <w:pPr>
        <w:pStyle w:val="NoSpacing"/>
      </w:pPr>
      <w:r>
        <w:t>28 January 2018</w:t>
      </w:r>
    </w:p>
    <w:p w:rsidR="006B2F86" w:rsidRPr="000A665D" w:rsidRDefault="000A665D" w:rsidP="00E71FC3">
      <w:pPr>
        <w:pStyle w:val="NoSpacing"/>
      </w:pPr>
      <w:bookmarkStart w:id="0" w:name="_GoBack"/>
      <w:bookmarkEnd w:id="0"/>
    </w:p>
    <w:sectPr w:rsidR="006B2F86" w:rsidRPr="000A665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665D" w:rsidRDefault="000A665D" w:rsidP="00E71FC3">
      <w:pPr>
        <w:spacing w:after="0" w:line="240" w:lineRule="auto"/>
      </w:pPr>
      <w:r>
        <w:separator/>
      </w:r>
    </w:p>
  </w:endnote>
  <w:endnote w:type="continuationSeparator" w:id="0">
    <w:p w:rsidR="000A665D" w:rsidRDefault="000A665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665D" w:rsidRDefault="000A665D" w:rsidP="00E71FC3">
      <w:pPr>
        <w:spacing w:after="0" w:line="240" w:lineRule="auto"/>
      </w:pPr>
      <w:r>
        <w:separator/>
      </w:r>
    </w:p>
  </w:footnote>
  <w:footnote w:type="continuationSeparator" w:id="0">
    <w:p w:rsidR="000A665D" w:rsidRDefault="000A665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65D"/>
    <w:rsid w:val="000A665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A5169"/>
  <w15:chartTrackingRefBased/>
  <w15:docId w15:val="{CF63C521-840A-469A-8E8D-CEB2454FA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2018-01-28T22:04:00Z</dcterms:created>
  <dcterms:modified xsi:type="dcterms:W3CDTF">2018-01-28T22:04:00Z</dcterms:modified>
</cp:coreProperties>
</file>