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FB225" w14:textId="0E37D01B" w:rsidR="00BA00AB" w:rsidRDefault="00840E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BRAKLEGH</w:t>
      </w:r>
      <w:r>
        <w:rPr>
          <w:rFonts w:cs="Times New Roman"/>
          <w:szCs w:val="24"/>
        </w:rPr>
        <w:t xml:space="preserve">      (d.ca.1423)</w:t>
      </w:r>
    </w:p>
    <w:p w14:paraId="7E3C4EE8" w14:textId="77777777" w:rsidR="00840EAD" w:rsidRDefault="00840EAD" w:rsidP="009139A6">
      <w:pPr>
        <w:pStyle w:val="NoSpacing"/>
        <w:rPr>
          <w:rFonts w:cs="Times New Roman"/>
          <w:szCs w:val="24"/>
        </w:rPr>
      </w:pPr>
    </w:p>
    <w:p w14:paraId="689A8C1E" w14:textId="77777777" w:rsidR="00840EAD" w:rsidRDefault="00840EAD" w:rsidP="009139A6">
      <w:pPr>
        <w:pStyle w:val="NoSpacing"/>
        <w:rPr>
          <w:rFonts w:cs="Times New Roman"/>
          <w:szCs w:val="24"/>
        </w:rPr>
      </w:pPr>
    </w:p>
    <w:p w14:paraId="35EBBDC9" w14:textId="6E90388B" w:rsidR="00840EAD" w:rsidRDefault="00840E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Feb.1423</w:t>
      </w:r>
      <w:r>
        <w:rPr>
          <w:rFonts w:cs="Times New Roman"/>
          <w:szCs w:val="24"/>
        </w:rPr>
        <w:tab/>
        <w:t>Writ of diem clausit extremum to the Escheator of Devon.</w:t>
      </w:r>
    </w:p>
    <w:p w14:paraId="095E84BB" w14:textId="47C3B3D9" w:rsidR="00840EAD" w:rsidRDefault="00840E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p.3)</w:t>
      </w:r>
    </w:p>
    <w:p w14:paraId="191095E4" w14:textId="77777777" w:rsidR="00840EAD" w:rsidRDefault="00840EAD" w:rsidP="009139A6">
      <w:pPr>
        <w:pStyle w:val="NoSpacing"/>
        <w:rPr>
          <w:rFonts w:cs="Times New Roman"/>
          <w:szCs w:val="24"/>
        </w:rPr>
      </w:pPr>
    </w:p>
    <w:p w14:paraId="06FF462D" w14:textId="77777777" w:rsidR="00840EAD" w:rsidRDefault="00840EAD" w:rsidP="009139A6">
      <w:pPr>
        <w:pStyle w:val="NoSpacing"/>
        <w:rPr>
          <w:rFonts w:cs="Times New Roman"/>
          <w:szCs w:val="24"/>
        </w:rPr>
      </w:pPr>
    </w:p>
    <w:p w14:paraId="02DC564E" w14:textId="27CB85D3" w:rsidR="00840EAD" w:rsidRPr="00840EAD" w:rsidRDefault="00840E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November 2023</w:t>
      </w:r>
    </w:p>
    <w:sectPr w:rsidR="00840EAD" w:rsidRPr="00840E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05891" w14:textId="77777777" w:rsidR="00840EAD" w:rsidRDefault="00840EAD" w:rsidP="009139A6">
      <w:r>
        <w:separator/>
      </w:r>
    </w:p>
  </w:endnote>
  <w:endnote w:type="continuationSeparator" w:id="0">
    <w:p w14:paraId="224B6B48" w14:textId="77777777" w:rsidR="00840EAD" w:rsidRDefault="00840E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7A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737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A67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1F893" w14:textId="77777777" w:rsidR="00840EAD" w:rsidRDefault="00840EAD" w:rsidP="009139A6">
      <w:r>
        <w:separator/>
      </w:r>
    </w:p>
  </w:footnote>
  <w:footnote w:type="continuationSeparator" w:id="0">
    <w:p w14:paraId="550B5F9C" w14:textId="77777777" w:rsidR="00840EAD" w:rsidRDefault="00840E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62A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E3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D7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AD"/>
    <w:rsid w:val="000666E0"/>
    <w:rsid w:val="002510B7"/>
    <w:rsid w:val="005C130B"/>
    <w:rsid w:val="00826F5C"/>
    <w:rsid w:val="00840EA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E4B92"/>
  <w15:chartTrackingRefBased/>
  <w15:docId w15:val="{C3F9D57C-C814-4154-8D7F-C3B89388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2023-11-06T17:53:00Z</dcterms:created>
  <dcterms:modified xsi:type="dcterms:W3CDTF">2023-11-06T17:55:00Z</dcterms:modified>
</cp:coreProperties>
</file>