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B85EAD9" w14:textId="77777777" w:rsidR="00FF393D" w:rsidRDefault="00FF393D" w:rsidP="00FF393D">
      <w:pPr>
        <w:pStyle w:val="NoSpacing"/>
      </w:pPr>
      <w:r>
        <w:rPr>
          <w:u w:val="single"/>
        </w:rPr>
        <w:t>Thomas BRAKKE</w:t>
      </w:r>
      <w:r>
        <w:t xml:space="preserve">  </w:t>
      </w:r>
      <w:proofErr w:type="gramStart"/>
      <w:r>
        <w:t xml:space="preserve">   </w:t>
      </w:r>
      <w:r>
        <w:t>(</w:t>
      </w:r>
      <w:proofErr w:type="gramEnd"/>
      <w:r>
        <w:t>fl.1484)</w:t>
      </w:r>
    </w:p>
    <w:p w14:paraId="7B8F51C2" w14:textId="2247DE17" w:rsidR="00FF393D" w:rsidRDefault="00FF393D" w:rsidP="00FF393D">
      <w:pPr>
        <w:pStyle w:val="NoSpacing"/>
      </w:pPr>
      <w:r>
        <w:t xml:space="preserve">of York. </w:t>
      </w:r>
      <w:r>
        <w:t>Baker.</w:t>
      </w:r>
    </w:p>
    <w:p w14:paraId="444071E4" w14:textId="77777777" w:rsidR="00FF393D" w:rsidRDefault="00FF393D" w:rsidP="00FF393D">
      <w:pPr>
        <w:pStyle w:val="NoSpacing"/>
      </w:pPr>
    </w:p>
    <w:p w14:paraId="775E1FC0" w14:textId="77777777" w:rsidR="00FF393D" w:rsidRDefault="00FF393D" w:rsidP="00FF393D">
      <w:pPr>
        <w:pStyle w:val="NoSpacing"/>
      </w:pPr>
    </w:p>
    <w:p w14:paraId="70F5067A" w14:textId="1C8E71A9" w:rsidR="00FF393D" w:rsidRDefault="00FF393D" w:rsidP="00FF393D">
      <w:pPr>
        <w:pStyle w:val="NoSpacing"/>
      </w:pPr>
      <w:r>
        <w:t xml:space="preserve">Former apprentice of John </w:t>
      </w:r>
      <w:r>
        <w:t>Langlandes</w:t>
      </w:r>
      <w:bookmarkStart w:id="0" w:name="_GoBack"/>
      <w:bookmarkEnd w:id="0"/>
      <w:r>
        <w:t>(q.v.).   (R.F.Y. 208)</w:t>
      </w:r>
    </w:p>
    <w:p w14:paraId="03066EBC" w14:textId="77777777" w:rsidR="00FF393D" w:rsidRDefault="00FF393D" w:rsidP="00FF393D">
      <w:pPr>
        <w:pStyle w:val="NoSpacing"/>
      </w:pPr>
    </w:p>
    <w:p w14:paraId="28D2D1E1" w14:textId="77777777" w:rsidR="00FF393D" w:rsidRDefault="00FF393D" w:rsidP="00FF393D">
      <w:pPr>
        <w:pStyle w:val="NoSpacing"/>
      </w:pPr>
    </w:p>
    <w:p w14:paraId="3ACA6554" w14:textId="77777777" w:rsidR="00FF393D" w:rsidRDefault="00FF393D" w:rsidP="00FF393D">
      <w:pPr>
        <w:pStyle w:val="NoSpacing"/>
      </w:pPr>
      <w:r>
        <w:tab/>
        <w:t>1484</w:t>
      </w:r>
      <w:r>
        <w:tab/>
        <w:t>He became a Freeman by apprenticeship.   (ibid.)</w:t>
      </w:r>
    </w:p>
    <w:p w14:paraId="019E2807" w14:textId="77777777" w:rsidR="00FF393D" w:rsidRDefault="00FF393D" w:rsidP="00FF393D">
      <w:pPr>
        <w:pStyle w:val="NoSpacing"/>
      </w:pPr>
    </w:p>
    <w:p w14:paraId="2B724639" w14:textId="77777777" w:rsidR="00FF393D" w:rsidRDefault="00FF393D" w:rsidP="00FF393D">
      <w:pPr>
        <w:pStyle w:val="NoSpacing"/>
      </w:pPr>
    </w:p>
    <w:p w14:paraId="59FCBC98" w14:textId="77777777" w:rsidR="00FF393D" w:rsidRDefault="00FF393D" w:rsidP="00FF393D">
      <w:pPr>
        <w:pStyle w:val="NoSpacing"/>
      </w:pPr>
      <w:r>
        <w:t>24 September 2018</w:t>
      </w:r>
    </w:p>
    <w:p w14:paraId="0991A5CA" w14:textId="063DD170" w:rsidR="006B2F86" w:rsidRPr="00FF393D" w:rsidRDefault="00FF393D" w:rsidP="00E71FC3">
      <w:pPr>
        <w:pStyle w:val="NoSpacing"/>
      </w:pPr>
    </w:p>
    <w:sectPr w:rsidR="006B2F86" w:rsidRPr="00FF393D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7E5FD9C" w14:textId="77777777" w:rsidR="00FF393D" w:rsidRDefault="00FF393D" w:rsidP="00E71FC3">
      <w:pPr>
        <w:spacing w:after="0" w:line="240" w:lineRule="auto"/>
      </w:pPr>
      <w:r>
        <w:separator/>
      </w:r>
    </w:p>
  </w:endnote>
  <w:endnote w:type="continuationSeparator" w:id="0">
    <w:p w14:paraId="176AEAFC" w14:textId="77777777" w:rsidR="00FF393D" w:rsidRDefault="00FF393D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2B501DB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386D439" w14:textId="77777777" w:rsidR="00FF393D" w:rsidRDefault="00FF393D" w:rsidP="00E71FC3">
      <w:pPr>
        <w:spacing w:after="0" w:line="240" w:lineRule="auto"/>
      </w:pPr>
      <w:r>
        <w:separator/>
      </w:r>
    </w:p>
  </w:footnote>
  <w:footnote w:type="continuationSeparator" w:id="0">
    <w:p w14:paraId="7F277198" w14:textId="77777777" w:rsidR="00FF393D" w:rsidRDefault="00FF393D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393D"/>
    <w:rsid w:val="001A7C09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  <w:rsid w:val="00FF39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61EECF"/>
  <w15:chartTrackingRefBased/>
  <w15:docId w15:val="{98EAF3FF-AC88-45BF-A1C8-2F993113BB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90812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27</Words>
  <Characters>156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2018-09-24T09:50:00Z</dcterms:created>
  <dcterms:modified xsi:type="dcterms:W3CDTF">2018-09-24T09:51:00Z</dcterms:modified>
</cp:coreProperties>
</file>