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7064F" w14:textId="77777777" w:rsidR="00AD21ED" w:rsidRDefault="00AD21ED" w:rsidP="00AD21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BRAKENBURGH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05CA019C" w14:textId="77777777" w:rsidR="00AD21ED" w:rsidRDefault="00AD21ED" w:rsidP="00AD21ED">
      <w:pPr>
        <w:pStyle w:val="NoSpacing"/>
        <w:rPr>
          <w:rFonts w:cs="Times New Roman"/>
          <w:szCs w:val="24"/>
        </w:rPr>
      </w:pPr>
    </w:p>
    <w:p w14:paraId="31AC695B" w14:textId="77777777" w:rsidR="00AD21ED" w:rsidRDefault="00AD21ED" w:rsidP="00AD21ED">
      <w:pPr>
        <w:pStyle w:val="NoSpacing"/>
        <w:rPr>
          <w:rFonts w:cs="Times New Roman"/>
          <w:szCs w:val="24"/>
        </w:rPr>
      </w:pPr>
    </w:p>
    <w:p w14:paraId="3E529DED" w14:textId="77777777" w:rsidR="00AD21ED" w:rsidRDefault="00AD21ED" w:rsidP="00AD21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Aug.1400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devenerunt</w:t>
      </w:r>
      <w:proofErr w:type="spellEnd"/>
      <w:r>
        <w:rPr>
          <w:rFonts w:cs="Times New Roman"/>
          <w:szCs w:val="24"/>
        </w:rPr>
        <w:t xml:space="preserve"> held in Chipping Norton,</w:t>
      </w:r>
    </w:p>
    <w:p w14:paraId="02816D16" w14:textId="77777777" w:rsidR="00AD21ED" w:rsidRDefault="00AD21ED" w:rsidP="00AD21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Oxfordshire, into lands of Joan </w:t>
      </w:r>
      <w:proofErr w:type="spellStart"/>
      <w:r>
        <w:rPr>
          <w:rFonts w:cs="Times New Roman"/>
          <w:szCs w:val="24"/>
        </w:rPr>
        <w:t>Sergeaux</w:t>
      </w:r>
      <w:proofErr w:type="spellEnd"/>
      <w:r>
        <w:rPr>
          <w:rFonts w:cs="Times New Roman"/>
          <w:szCs w:val="24"/>
        </w:rPr>
        <w:t>(q.v.).</w:t>
      </w:r>
    </w:p>
    <w:p w14:paraId="3A428C41" w14:textId="77777777" w:rsidR="00AD21ED" w:rsidRDefault="00AD21ED" w:rsidP="00AD21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40B9B">
          <w:rPr>
            <w:rStyle w:val="Hyperlink"/>
            <w:rFonts w:cs="Times New Roman"/>
            <w:szCs w:val="24"/>
          </w:rPr>
          <w:t>https://inquisitionspostmortem.ac.uk/view/inquisition/18-037/</w:t>
        </w:r>
      </w:hyperlink>
      <w:r>
        <w:rPr>
          <w:rFonts w:cs="Times New Roman"/>
          <w:szCs w:val="24"/>
        </w:rPr>
        <w:t xml:space="preserve"> )</w:t>
      </w:r>
    </w:p>
    <w:p w14:paraId="260B7A5A" w14:textId="77777777" w:rsidR="00AD21ED" w:rsidRDefault="00AD21ED" w:rsidP="00AD21ED">
      <w:pPr>
        <w:pStyle w:val="NoSpacing"/>
        <w:rPr>
          <w:rFonts w:cs="Times New Roman"/>
          <w:szCs w:val="24"/>
        </w:rPr>
      </w:pPr>
    </w:p>
    <w:p w14:paraId="216185EB" w14:textId="77777777" w:rsidR="00AD21ED" w:rsidRDefault="00AD21ED" w:rsidP="00AD21ED">
      <w:pPr>
        <w:pStyle w:val="NoSpacing"/>
        <w:rPr>
          <w:rFonts w:cs="Times New Roman"/>
          <w:szCs w:val="24"/>
        </w:rPr>
      </w:pPr>
    </w:p>
    <w:p w14:paraId="355B5D31" w14:textId="77777777" w:rsidR="00AD21ED" w:rsidRDefault="00AD21ED" w:rsidP="00AD21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2023</w:t>
      </w:r>
    </w:p>
    <w:p w14:paraId="0EE76C5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1AE15" w14:textId="77777777" w:rsidR="00AD21ED" w:rsidRDefault="00AD21ED" w:rsidP="009139A6">
      <w:r>
        <w:separator/>
      </w:r>
    </w:p>
  </w:endnote>
  <w:endnote w:type="continuationSeparator" w:id="0">
    <w:p w14:paraId="29AEE0B2" w14:textId="77777777" w:rsidR="00AD21ED" w:rsidRDefault="00AD21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460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49F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F03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8835D" w14:textId="77777777" w:rsidR="00AD21ED" w:rsidRDefault="00AD21ED" w:rsidP="009139A6">
      <w:r>
        <w:separator/>
      </w:r>
    </w:p>
  </w:footnote>
  <w:footnote w:type="continuationSeparator" w:id="0">
    <w:p w14:paraId="580CE09E" w14:textId="77777777" w:rsidR="00AD21ED" w:rsidRDefault="00AD21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A38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60D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0DDD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1ED"/>
    <w:rsid w:val="000666E0"/>
    <w:rsid w:val="002510B7"/>
    <w:rsid w:val="005C130B"/>
    <w:rsid w:val="00826F5C"/>
    <w:rsid w:val="009139A6"/>
    <w:rsid w:val="009448BB"/>
    <w:rsid w:val="00947624"/>
    <w:rsid w:val="00A3176C"/>
    <w:rsid w:val="00AD21ED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C3BE9"/>
  <w15:chartTrackingRefBased/>
  <w15:docId w15:val="{4DEDD06C-3ECA-4F17-8FF8-53D8E7CE2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D21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37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2023-12-06T20:38:00Z</dcterms:created>
  <dcterms:modified xsi:type="dcterms:W3CDTF">2023-12-06T20:39:00Z</dcterms:modified>
</cp:coreProperties>
</file>