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on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Northamptonshire, into 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24-48)</w:t>
      </w: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B34CE" w:rsidRDefault="00DB34CE" w:rsidP="00DB34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  <w:bookmarkStart w:id="0" w:name="_GoBack"/>
      <w:bookmarkEnd w:id="0"/>
    </w:p>
    <w:sectPr w:rsidR="006B2F86" w:rsidRPr="00DB34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4CE" w:rsidRDefault="00DB34CE" w:rsidP="00E71FC3">
      <w:pPr>
        <w:spacing w:after="0" w:line="240" w:lineRule="auto"/>
      </w:pPr>
      <w:r>
        <w:separator/>
      </w:r>
    </w:p>
  </w:endnote>
  <w:endnote w:type="continuationSeparator" w:id="0">
    <w:p w:rsidR="00DB34CE" w:rsidRDefault="00DB34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4CE" w:rsidRDefault="00DB34CE" w:rsidP="00E71FC3">
      <w:pPr>
        <w:spacing w:after="0" w:line="240" w:lineRule="auto"/>
      </w:pPr>
      <w:r>
        <w:separator/>
      </w:r>
    </w:p>
  </w:footnote>
  <w:footnote w:type="continuationSeparator" w:id="0">
    <w:p w:rsidR="00DB34CE" w:rsidRDefault="00DB34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CE"/>
    <w:rsid w:val="00AB52E8"/>
    <w:rsid w:val="00B16D3F"/>
    <w:rsid w:val="00DB34C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230A7"/>
  <w15:chartTrackingRefBased/>
  <w15:docId w15:val="{174EC29A-C62A-4F22-9D02-28BA2EF3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2016-03-08T22:00:00Z</dcterms:created>
  <dcterms:modified xsi:type="dcterms:W3CDTF">2016-03-08T22:01:00Z</dcterms:modified>
</cp:coreProperties>
</file>