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48489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Mary BRAKE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B0D2042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Castor,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Gentlewoman.</w:t>
      </w:r>
    </w:p>
    <w:p w14:paraId="519B6F6D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E8535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92F92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her.</w:t>
      </w:r>
    </w:p>
    <w:p w14:paraId="3442F4C4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7B4DF72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ECBC88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97603" w14:textId="77777777" w:rsidR="000221D7" w:rsidRDefault="000221D7" w:rsidP="00022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6D5506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95C72" w14:textId="77777777" w:rsidR="000221D7" w:rsidRDefault="000221D7" w:rsidP="009139A6">
      <w:r>
        <w:separator/>
      </w:r>
    </w:p>
  </w:endnote>
  <w:endnote w:type="continuationSeparator" w:id="0">
    <w:p w14:paraId="6BA00E4E" w14:textId="77777777" w:rsidR="000221D7" w:rsidRDefault="000221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0A3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67C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0C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DB9CA" w14:textId="77777777" w:rsidR="000221D7" w:rsidRDefault="000221D7" w:rsidP="009139A6">
      <w:r>
        <w:separator/>
      </w:r>
    </w:p>
  </w:footnote>
  <w:footnote w:type="continuationSeparator" w:id="0">
    <w:p w14:paraId="62715CF2" w14:textId="77777777" w:rsidR="000221D7" w:rsidRDefault="000221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07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02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1E3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D7"/>
    <w:rsid w:val="000221D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13F9"/>
  <w15:chartTrackingRefBased/>
  <w15:docId w15:val="{48173908-FFB2-425D-8395-F0921E34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21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2022-04-26T14:30:00Z</dcterms:created>
  <dcterms:modified xsi:type="dcterms:W3CDTF">2022-04-26T14:31:00Z</dcterms:modified>
</cp:coreProperties>
</file>