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37ED5" w14:textId="77777777" w:rsidR="00E855BB" w:rsidRDefault="00E855BB" w:rsidP="00E855BB">
      <w:pPr>
        <w:pStyle w:val="NoSpacing"/>
      </w:pPr>
      <w:r>
        <w:rPr>
          <w:u w:val="single"/>
        </w:rPr>
        <w:t>Master William BRAKAM</w:t>
      </w:r>
      <w:r>
        <w:t xml:space="preserve">         (fl.1411-12)</w:t>
      </w:r>
    </w:p>
    <w:p w14:paraId="332583BA" w14:textId="77777777" w:rsidR="00E855BB" w:rsidRDefault="00E855BB" w:rsidP="00E855BB">
      <w:pPr>
        <w:pStyle w:val="NoSpacing"/>
      </w:pPr>
    </w:p>
    <w:p w14:paraId="413B41F3" w14:textId="77777777" w:rsidR="00E855BB" w:rsidRDefault="00E855BB" w:rsidP="00E855BB">
      <w:pPr>
        <w:pStyle w:val="NoSpacing"/>
      </w:pPr>
    </w:p>
    <w:p w14:paraId="195DD6C7" w14:textId="77777777" w:rsidR="00E855BB" w:rsidRDefault="00E855BB" w:rsidP="00E855BB">
      <w:pPr>
        <w:pStyle w:val="NoSpacing"/>
      </w:pPr>
      <w:r>
        <w:t xml:space="preserve">       1411-12</w:t>
      </w:r>
      <w:r>
        <w:tab/>
        <w:t>He joined the Guild of Corpus Christi of York.</w:t>
      </w:r>
    </w:p>
    <w:p w14:paraId="40055F6B" w14:textId="77777777" w:rsidR="00E855BB" w:rsidRDefault="00E855BB" w:rsidP="00E855BB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92A5E85" w14:textId="77777777" w:rsidR="00E855BB" w:rsidRDefault="00E855BB" w:rsidP="00E855BB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5978D534" w14:textId="77777777" w:rsidR="00E855BB" w:rsidRDefault="00E855BB" w:rsidP="00E855BB">
      <w:pPr>
        <w:pStyle w:val="NoSpacing"/>
      </w:pPr>
    </w:p>
    <w:p w14:paraId="0B981146" w14:textId="77777777" w:rsidR="00E855BB" w:rsidRDefault="00E855BB" w:rsidP="00E855BB">
      <w:pPr>
        <w:pStyle w:val="NoSpacing"/>
      </w:pPr>
    </w:p>
    <w:p w14:paraId="63DB54B0" w14:textId="77777777" w:rsidR="00E855BB" w:rsidRDefault="00E855BB" w:rsidP="00E855BB">
      <w:pPr>
        <w:pStyle w:val="NoSpacing"/>
        <w:rPr>
          <w:u w:val="single"/>
        </w:rPr>
      </w:pPr>
      <w:r>
        <w:t>23 September 2019</w:t>
      </w:r>
    </w:p>
    <w:p w14:paraId="2E65C2EB" w14:textId="77777777" w:rsidR="006B2F86" w:rsidRPr="00E71FC3" w:rsidRDefault="00E855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530AA" w14:textId="77777777" w:rsidR="00E855BB" w:rsidRDefault="00E855BB" w:rsidP="00E71FC3">
      <w:pPr>
        <w:spacing w:after="0" w:line="240" w:lineRule="auto"/>
      </w:pPr>
      <w:r>
        <w:separator/>
      </w:r>
    </w:p>
  </w:endnote>
  <w:endnote w:type="continuationSeparator" w:id="0">
    <w:p w14:paraId="310B5315" w14:textId="77777777" w:rsidR="00E855BB" w:rsidRDefault="00E855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CE8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37542" w14:textId="77777777" w:rsidR="00E855BB" w:rsidRDefault="00E855BB" w:rsidP="00E71FC3">
      <w:pPr>
        <w:spacing w:after="0" w:line="240" w:lineRule="auto"/>
      </w:pPr>
      <w:r>
        <w:separator/>
      </w:r>
    </w:p>
  </w:footnote>
  <w:footnote w:type="continuationSeparator" w:id="0">
    <w:p w14:paraId="2786864F" w14:textId="77777777" w:rsidR="00E855BB" w:rsidRDefault="00E855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B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55B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35013"/>
  <w15:chartTrackingRefBased/>
  <w15:docId w15:val="{4CDF9C69-CA09-4179-BA69-5FCEAC50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2019-10-26T19:58:00Z</dcterms:created>
  <dcterms:modified xsi:type="dcterms:W3CDTF">2019-10-26T19:59:00Z</dcterms:modified>
</cp:coreProperties>
</file>