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F5781" w14:textId="7C377498" w:rsidR="00BA00AB" w:rsidRDefault="003305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BRAITHWAITE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7680EDE4" w14:textId="1D2A2BF8" w:rsidR="0033051F" w:rsidRDefault="003305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Customs official in Southampton.</w:t>
      </w:r>
    </w:p>
    <w:p w14:paraId="75E59957" w14:textId="04388D0E" w:rsidR="0033051F" w:rsidRDefault="003305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87FBAD" w14:textId="63CEC80E" w:rsidR="0033051F" w:rsidRDefault="003305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DDA15F" w14:textId="7A586EF0" w:rsidR="0033051F" w:rsidRDefault="003305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Mar.1484</w:t>
      </w:r>
      <w:r>
        <w:rPr>
          <w:rFonts w:ascii="Times New Roman" w:hAnsi="Times New Roman" w:cs="Times New Roman"/>
          <w:sz w:val="24"/>
          <w:szCs w:val="24"/>
        </w:rPr>
        <w:tab/>
        <w:t>He borrowed a pair of brigandines from the town’s store.</w:t>
      </w:r>
    </w:p>
    <w:p w14:paraId="2DA4DF9B" w14:textId="4ED8EBCB" w:rsidR="0033051F" w:rsidRDefault="003305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(Ricardian XXXI p.125)</w:t>
      </w:r>
    </w:p>
    <w:p w14:paraId="72DAB032" w14:textId="4AA66C1E" w:rsidR="0033051F" w:rsidRDefault="003305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8EA1C6" w14:textId="13E111D5" w:rsidR="0033051F" w:rsidRDefault="003305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75D73F" w14:textId="3EEF911B" w:rsidR="0033051F" w:rsidRPr="0033051F" w:rsidRDefault="0033051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2022</w:t>
      </w:r>
    </w:p>
    <w:sectPr w:rsidR="0033051F" w:rsidRPr="003305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50442" w14:textId="77777777" w:rsidR="0033051F" w:rsidRDefault="0033051F" w:rsidP="009139A6">
      <w:r>
        <w:separator/>
      </w:r>
    </w:p>
  </w:endnote>
  <w:endnote w:type="continuationSeparator" w:id="0">
    <w:p w14:paraId="730E1B20" w14:textId="77777777" w:rsidR="0033051F" w:rsidRDefault="003305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955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181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1D1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CAA9B" w14:textId="77777777" w:rsidR="0033051F" w:rsidRDefault="0033051F" w:rsidP="009139A6">
      <w:r>
        <w:separator/>
      </w:r>
    </w:p>
  </w:footnote>
  <w:footnote w:type="continuationSeparator" w:id="0">
    <w:p w14:paraId="438F2694" w14:textId="77777777" w:rsidR="0033051F" w:rsidRDefault="003305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D7E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33B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24A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F"/>
    <w:rsid w:val="000666E0"/>
    <w:rsid w:val="002510B7"/>
    <w:rsid w:val="0033051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B4E64"/>
  <w15:chartTrackingRefBased/>
  <w15:docId w15:val="{A5C0C997-E509-4E94-A286-E2E2A93F8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2022-06-24T18:54:00Z</dcterms:created>
  <dcterms:modified xsi:type="dcterms:W3CDTF">2022-06-24T18:57:00Z</dcterms:modified>
</cp:coreProperties>
</file>