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0BA7F" w14:textId="77777777" w:rsidR="00F643BD" w:rsidRDefault="00F643BD" w:rsidP="00F643BD">
      <w:pPr>
        <w:pStyle w:val="NoSpacing"/>
      </w:pPr>
      <w:r>
        <w:rPr>
          <w:u w:val="single"/>
        </w:rPr>
        <w:t>John BRAITHWAIT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462F9FF5" w14:textId="77777777" w:rsidR="00F643BD" w:rsidRDefault="00F643BD" w:rsidP="00F643BD">
      <w:pPr>
        <w:pStyle w:val="NoSpacing"/>
      </w:pPr>
      <w:r>
        <w:t>Chaplain.</w:t>
      </w:r>
    </w:p>
    <w:p w14:paraId="2C1863BB" w14:textId="77777777" w:rsidR="00F643BD" w:rsidRDefault="00F643BD" w:rsidP="00F643BD">
      <w:pPr>
        <w:pStyle w:val="NoSpacing"/>
      </w:pPr>
    </w:p>
    <w:p w14:paraId="3EB6BBB9" w14:textId="77777777" w:rsidR="00F643BD" w:rsidRDefault="00F643BD" w:rsidP="00F643BD">
      <w:pPr>
        <w:pStyle w:val="NoSpacing"/>
      </w:pPr>
    </w:p>
    <w:p w14:paraId="034C8A4B" w14:textId="77777777" w:rsidR="00F643BD" w:rsidRDefault="00F643BD" w:rsidP="00F643BD">
      <w:pPr>
        <w:pStyle w:val="NoSpacing"/>
      </w:pPr>
      <w:r>
        <w:t>30 Oct.1482</w:t>
      </w:r>
      <w:r>
        <w:tab/>
        <w:t xml:space="preserve">He was instituted to the chantry at the altar of </w:t>
      </w:r>
      <w:proofErr w:type="spellStart"/>
      <w:proofErr w:type="gramStart"/>
      <w:r>
        <w:t>St.Katherine</w:t>
      </w:r>
      <w:proofErr w:type="spellEnd"/>
      <w:proofErr w:type="gramEnd"/>
      <w:r>
        <w:t xml:space="preserve"> the Virgin in</w:t>
      </w:r>
    </w:p>
    <w:p w14:paraId="2A6209CF" w14:textId="77777777" w:rsidR="00F643BD" w:rsidRDefault="00F643BD" w:rsidP="00F643BD">
      <w:pPr>
        <w:pStyle w:val="NoSpacing"/>
      </w:pPr>
      <w:r>
        <w:tab/>
      </w:r>
      <w:r>
        <w:tab/>
        <w:t>the parish church of Flamborough, East Riding of Yorkshire.</w:t>
      </w:r>
    </w:p>
    <w:p w14:paraId="0E1F0446" w14:textId="77777777" w:rsidR="00F643BD" w:rsidRDefault="00F643BD" w:rsidP="00F643BD">
      <w:pPr>
        <w:pStyle w:val="NoSpacing"/>
        <w:ind w:left="720" w:firstLine="720"/>
      </w:pPr>
      <w:r>
        <w:t>(“The Register of Thomas Rotherham, Archbishop of York 1480-1500</w:t>
      </w:r>
    </w:p>
    <w:p w14:paraId="56F3B324" w14:textId="77777777" w:rsidR="00F643BD" w:rsidRDefault="00F643BD" w:rsidP="00F643BD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p.24)</w:t>
      </w:r>
    </w:p>
    <w:p w14:paraId="5E2C5161" w14:textId="77777777" w:rsidR="00F643BD" w:rsidRDefault="00F643BD" w:rsidP="00F643BD">
      <w:pPr>
        <w:pStyle w:val="NoSpacing"/>
      </w:pPr>
    </w:p>
    <w:p w14:paraId="653AE641" w14:textId="77777777" w:rsidR="00F643BD" w:rsidRDefault="00F643BD" w:rsidP="00F643BD">
      <w:pPr>
        <w:pStyle w:val="NoSpacing"/>
      </w:pPr>
    </w:p>
    <w:p w14:paraId="1FA03AA9" w14:textId="77777777" w:rsidR="00F643BD" w:rsidRDefault="00F643BD" w:rsidP="00F643BD">
      <w:pPr>
        <w:pStyle w:val="NoSpacing"/>
      </w:pPr>
      <w:r>
        <w:t>17 May 2019</w:t>
      </w:r>
    </w:p>
    <w:p w14:paraId="60F72036" w14:textId="77777777" w:rsidR="006B2F86" w:rsidRPr="00E71FC3" w:rsidRDefault="00F643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28677" w14:textId="77777777" w:rsidR="00F643BD" w:rsidRDefault="00F643BD" w:rsidP="00E71FC3">
      <w:pPr>
        <w:spacing w:after="0" w:line="240" w:lineRule="auto"/>
      </w:pPr>
      <w:r>
        <w:separator/>
      </w:r>
    </w:p>
  </w:endnote>
  <w:endnote w:type="continuationSeparator" w:id="0">
    <w:p w14:paraId="2EA23C9A" w14:textId="77777777" w:rsidR="00F643BD" w:rsidRDefault="00F64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2D4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B1DFB" w14:textId="77777777" w:rsidR="00F643BD" w:rsidRDefault="00F643BD" w:rsidP="00E71FC3">
      <w:pPr>
        <w:spacing w:after="0" w:line="240" w:lineRule="auto"/>
      </w:pPr>
      <w:r>
        <w:separator/>
      </w:r>
    </w:p>
  </w:footnote>
  <w:footnote w:type="continuationSeparator" w:id="0">
    <w:p w14:paraId="680810FF" w14:textId="77777777" w:rsidR="00F643BD" w:rsidRDefault="00F64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B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FC08"/>
  <w15:chartTrackingRefBased/>
  <w15:docId w15:val="{A1ADFD80-B49E-4F6C-8DA2-2FEFAFEB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2019-06-13T13:07:00Z</dcterms:created>
  <dcterms:modified xsi:type="dcterms:W3CDTF">2019-06-13T13:08:00Z</dcterms:modified>
</cp:coreProperties>
</file>