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AF364" w14:textId="77777777" w:rsidR="006850EA" w:rsidRDefault="006850EA" w:rsidP="00685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43D84182" w14:textId="77777777" w:rsidR="006850EA" w:rsidRDefault="006850EA" w:rsidP="00685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5A55ED92" w14:textId="77777777" w:rsidR="006850EA" w:rsidRDefault="006850EA" w:rsidP="006850EA">
      <w:pPr>
        <w:pStyle w:val="NoSpacing"/>
        <w:rPr>
          <w:rFonts w:cs="Times New Roman"/>
          <w:szCs w:val="24"/>
        </w:rPr>
      </w:pPr>
    </w:p>
    <w:p w14:paraId="2D87CF9C" w14:textId="77777777" w:rsidR="006850EA" w:rsidRDefault="006850EA" w:rsidP="006850EA">
      <w:pPr>
        <w:pStyle w:val="NoSpacing"/>
        <w:rPr>
          <w:rFonts w:cs="Times New Roman"/>
          <w:szCs w:val="24"/>
        </w:rPr>
      </w:pPr>
    </w:p>
    <w:p w14:paraId="4E3457C8" w14:textId="77777777" w:rsidR="006850EA" w:rsidRDefault="006850EA" w:rsidP="00685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Sir John Howard(q.v.) in London.</w:t>
      </w:r>
    </w:p>
    <w:p w14:paraId="491871C4" w14:textId="77777777" w:rsidR="006850EA" w:rsidRDefault="006850EA" w:rsidP="00685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49D14B70" w14:textId="77777777" w:rsidR="006850EA" w:rsidRDefault="006850EA" w:rsidP="006850EA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</w:t>
      </w:r>
      <w:proofErr w:type="spellEnd"/>
      <w:r>
        <w:rPr>
          <w:rFonts w:cs="Times New Roman"/>
          <w:szCs w:val="24"/>
        </w:rPr>
        <w:t>)</w:t>
      </w:r>
    </w:p>
    <w:p w14:paraId="7D47DC5A" w14:textId="77777777" w:rsidR="006850EA" w:rsidRDefault="006850EA" w:rsidP="006850EA">
      <w:pPr>
        <w:pStyle w:val="NoSpacing"/>
        <w:rPr>
          <w:rFonts w:cs="Times New Roman"/>
          <w:szCs w:val="24"/>
        </w:rPr>
      </w:pPr>
    </w:p>
    <w:p w14:paraId="48DD72A3" w14:textId="77777777" w:rsidR="006850EA" w:rsidRDefault="006850EA" w:rsidP="006850EA">
      <w:pPr>
        <w:pStyle w:val="NoSpacing"/>
        <w:rPr>
          <w:rFonts w:cs="Times New Roman"/>
          <w:szCs w:val="24"/>
        </w:rPr>
      </w:pPr>
    </w:p>
    <w:p w14:paraId="7283C07D" w14:textId="77777777" w:rsidR="006850EA" w:rsidRDefault="006850EA" w:rsidP="00685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71D5A1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6F0E3" w14:textId="77777777" w:rsidR="006850EA" w:rsidRDefault="006850EA" w:rsidP="009139A6">
      <w:r>
        <w:separator/>
      </w:r>
    </w:p>
  </w:endnote>
  <w:endnote w:type="continuationSeparator" w:id="0">
    <w:p w14:paraId="79B92A2B" w14:textId="77777777" w:rsidR="006850EA" w:rsidRDefault="006850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3E3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BEB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35E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9DDB9" w14:textId="77777777" w:rsidR="006850EA" w:rsidRDefault="006850EA" w:rsidP="009139A6">
      <w:r>
        <w:separator/>
      </w:r>
    </w:p>
  </w:footnote>
  <w:footnote w:type="continuationSeparator" w:id="0">
    <w:p w14:paraId="6DB0EE8E" w14:textId="77777777" w:rsidR="006850EA" w:rsidRDefault="006850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D8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32C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F5B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EA"/>
    <w:rsid w:val="000666E0"/>
    <w:rsid w:val="002510B7"/>
    <w:rsid w:val="00270799"/>
    <w:rsid w:val="005C130B"/>
    <w:rsid w:val="006850E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62FC7"/>
  <w15:chartTrackingRefBased/>
  <w15:docId w15:val="{33EA4F0B-F54E-47FA-A9B8-1A9FD901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2024-04-16T20:46:00Z</dcterms:created>
  <dcterms:modified xsi:type="dcterms:W3CDTF">2024-04-16T20:46:00Z</dcterms:modified>
</cp:coreProperties>
</file>