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BF270" w14:textId="77777777" w:rsidR="006E454F" w:rsidRDefault="006E454F" w:rsidP="006E4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BRAGON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4EE0A5C7" w14:textId="77777777" w:rsidR="006E454F" w:rsidRDefault="006E454F" w:rsidP="006E4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49D22" w14:textId="77777777" w:rsidR="006E454F" w:rsidRDefault="006E454F" w:rsidP="006E4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4CF306" w14:textId="77777777" w:rsidR="006E454F" w:rsidRDefault="006E454F" w:rsidP="006E4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Warwick into lands of</w:t>
      </w:r>
    </w:p>
    <w:p w14:paraId="4D140692" w14:textId="77777777" w:rsidR="006E454F" w:rsidRDefault="006E454F" w:rsidP="006E4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44CDD44" w14:textId="77777777" w:rsidR="006E454F" w:rsidRDefault="006E454F" w:rsidP="006E4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20-45)</w:t>
      </w:r>
    </w:p>
    <w:p w14:paraId="63D14574" w14:textId="77777777" w:rsidR="006E454F" w:rsidRDefault="006E454F" w:rsidP="006E4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62657B" w14:textId="77777777" w:rsidR="006E454F" w:rsidRDefault="006E454F" w:rsidP="006E45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DC0091" w14:textId="77777777" w:rsidR="006E454F" w:rsidRPr="00C27646" w:rsidRDefault="006E454F" w:rsidP="006E4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2022</w:t>
      </w:r>
    </w:p>
    <w:p w14:paraId="1ABADD7C" w14:textId="460E8F45" w:rsidR="00BA00AB" w:rsidRPr="006E454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E45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09A05" w14:textId="77777777" w:rsidR="006E454F" w:rsidRDefault="006E454F" w:rsidP="009139A6">
      <w:r>
        <w:separator/>
      </w:r>
    </w:p>
  </w:endnote>
  <w:endnote w:type="continuationSeparator" w:id="0">
    <w:p w14:paraId="1D405F88" w14:textId="77777777" w:rsidR="006E454F" w:rsidRDefault="006E45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4EB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D64A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3F9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F94F9" w14:textId="77777777" w:rsidR="006E454F" w:rsidRDefault="006E454F" w:rsidP="009139A6">
      <w:r>
        <w:separator/>
      </w:r>
    </w:p>
  </w:footnote>
  <w:footnote w:type="continuationSeparator" w:id="0">
    <w:p w14:paraId="6DDEC40E" w14:textId="77777777" w:rsidR="006E454F" w:rsidRDefault="006E45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F9E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E8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D8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54F"/>
    <w:rsid w:val="000666E0"/>
    <w:rsid w:val="002510B7"/>
    <w:rsid w:val="005C130B"/>
    <w:rsid w:val="006E454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B7DC3"/>
  <w15:chartTrackingRefBased/>
  <w15:docId w15:val="{8C55C1AC-6188-4DF9-964B-9AE3030D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2022-03-29T19:23:00Z</dcterms:created>
  <dcterms:modified xsi:type="dcterms:W3CDTF">2022-03-29T19:24:00Z</dcterms:modified>
</cp:coreProperties>
</file>