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9AF26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BRAGNAM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E131E6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Sarratt</w:t>
      </w:r>
      <w:proofErr w:type="spellEnd"/>
      <w:r>
        <w:rPr>
          <w:rFonts w:ascii="Times New Roman" w:hAnsi="Times New Roman" w:cs="Times New Roman"/>
        </w:rPr>
        <w:t>, Hertfordshire.</w:t>
      </w:r>
    </w:p>
    <w:p w14:paraId="5C443060" w14:textId="77777777" w:rsidR="00894EFC" w:rsidRDefault="00894EFC" w:rsidP="00894EFC">
      <w:pPr>
        <w:rPr>
          <w:rFonts w:ascii="Times New Roman" w:hAnsi="Times New Roman" w:cs="Times New Roman"/>
        </w:rPr>
      </w:pPr>
    </w:p>
    <w:p w14:paraId="3F00BB66" w14:textId="77777777" w:rsidR="00894EFC" w:rsidRDefault="00894EFC" w:rsidP="00894EFC">
      <w:pPr>
        <w:rPr>
          <w:rFonts w:ascii="Times New Roman" w:hAnsi="Times New Roman" w:cs="Times New Roman"/>
        </w:rPr>
      </w:pPr>
    </w:p>
    <w:p w14:paraId="1A2220CF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Whitton(q.v.), as the executor of Roger Whitton(q.v.), brought a plaint</w:t>
      </w:r>
    </w:p>
    <w:p w14:paraId="2A515621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debt against him.</w:t>
      </w:r>
    </w:p>
    <w:p w14:paraId="0D61FAEC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2E3D56D" w14:textId="77777777" w:rsidR="00894EFC" w:rsidRDefault="00894EFC" w:rsidP="00894EFC">
      <w:pPr>
        <w:rPr>
          <w:rFonts w:ascii="Times New Roman" w:hAnsi="Times New Roman" w:cs="Times New Roman"/>
        </w:rPr>
      </w:pPr>
    </w:p>
    <w:p w14:paraId="797F7815" w14:textId="77777777" w:rsidR="00894EFC" w:rsidRDefault="00894EFC" w:rsidP="00894EFC">
      <w:pPr>
        <w:rPr>
          <w:rFonts w:ascii="Times New Roman" w:hAnsi="Times New Roman" w:cs="Times New Roman"/>
        </w:rPr>
      </w:pPr>
    </w:p>
    <w:p w14:paraId="2A2EB465" w14:textId="77777777" w:rsidR="00894EFC" w:rsidRDefault="00894EFC" w:rsidP="00894E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2019</w:t>
      </w:r>
    </w:p>
    <w:p w14:paraId="57F34B0B" w14:textId="77777777" w:rsidR="006B2F86" w:rsidRPr="00E71FC3" w:rsidRDefault="00894E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4DD67" w14:textId="77777777" w:rsidR="00894EFC" w:rsidRDefault="00894EFC" w:rsidP="00E71FC3">
      <w:r>
        <w:separator/>
      </w:r>
    </w:p>
  </w:endnote>
  <w:endnote w:type="continuationSeparator" w:id="0">
    <w:p w14:paraId="032A01FB" w14:textId="77777777" w:rsidR="00894EFC" w:rsidRDefault="00894E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203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2D970" w14:textId="77777777" w:rsidR="00894EFC" w:rsidRDefault="00894EFC" w:rsidP="00E71FC3">
      <w:r>
        <w:separator/>
      </w:r>
    </w:p>
  </w:footnote>
  <w:footnote w:type="continuationSeparator" w:id="0">
    <w:p w14:paraId="5E3F3815" w14:textId="77777777" w:rsidR="00894EFC" w:rsidRDefault="00894E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FC"/>
    <w:rsid w:val="001A7C09"/>
    <w:rsid w:val="00577BD5"/>
    <w:rsid w:val="00656CBA"/>
    <w:rsid w:val="006A1F77"/>
    <w:rsid w:val="00733BE7"/>
    <w:rsid w:val="00894E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E0A8"/>
  <w15:chartTrackingRefBased/>
  <w15:docId w15:val="{B44221D5-DD57-4989-80B9-357B917F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94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2019-04-26T16:45:00Z</dcterms:created>
  <dcterms:modified xsi:type="dcterms:W3CDTF">2019-04-26T16:46:00Z</dcterms:modified>
</cp:coreProperties>
</file>