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1CB0F" w14:textId="77777777" w:rsidR="006D2B4A" w:rsidRDefault="006D2B4A" w:rsidP="006D2B4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BRAGGE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577BE96" w14:textId="77777777" w:rsidR="006D2B4A" w:rsidRDefault="006D2B4A" w:rsidP="006D2B4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Exiland</w:t>
      </w:r>
      <w:proofErr w:type="spellEnd"/>
      <w:r>
        <w:rPr>
          <w:rFonts w:cs="Times New Roman"/>
          <w:szCs w:val="24"/>
        </w:rPr>
        <w:t>, Exeter. Dyer.</w:t>
      </w:r>
    </w:p>
    <w:p w14:paraId="3DD76CEB" w14:textId="77777777" w:rsidR="006D2B4A" w:rsidRDefault="006D2B4A" w:rsidP="006D2B4A">
      <w:pPr>
        <w:pStyle w:val="NoSpacing"/>
        <w:jc w:val="both"/>
        <w:rPr>
          <w:rFonts w:cs="Times New Roman"/>
          <w:szCs w:val="24"/>
        </w:rPr>
      </w:pPr>
    </w:p>
    <w:p w14:paraId="0C7A377C" w14:textId="77777777" w:rsidR="006D2B4A" w:rsidRDefault="006D2B4A" w:rsidP="006D2B4A">
      <w:pPr>
        <w:pStyle w:val="NoSpacing"/>
        <w:jc w:val="both"/>
        <w:rPr>
          <w:rFonts w:cs="Times New Roman"/>
          <w:szCs w:val="24"/>
        </w:rPr>
      </w:pPr>
    </w:p>
    <w:p w14:paraId="47AF47CB" w14:textId="77777777" w:rsidR="006D2B4A" w:rsidRDefault="006D2B4A" w:rsidP="006D2B4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Philip </w:t>
      </w:r>
      <w:proofErr w:type="spellStart"/>
      <w:r>
        <w:rPr>
          <w:rFonts w:cs="Times New Roman"/>
          <w:szCs w:val="24"/>
        </w:rPr>
        <w:t>Ralegh</w:t>
      </w:r>
      <w:proofErr w:type="spellEnd"/>
      <w:r>
        <w:rPr>
          <w:rFonts w:cs="Times New Roman"/>
          <w:szCs w:val="24"/>
        </w:rPr>
        <w:t xml:space="preserve"> of Ottery </w:t>
      </w:r>
      <w:proofErr w:type="spellStart"/>
      <w:proofErr w:type="gramStart"/>
      <w:r>
        <w:rPr>
          <w:rFonts w:cs="Times New Roman"/>
          <w:szCs w:val="24"/>
        </w:rPr>
        <w:t>St.Mary</w:t>
      </w:r>
      <w:proofErr w:type="spellEnd"/>
      <w:proofErr w:type="gramEnd"/>
      <w:r>
        <w:rPr>
          <w:rFonts w:cs="Times New Roman"/>
          <w:szCs w:val="24"/>
        </w:rPr>
        <w:t>(q.v.) brought a plaint of debt against him,</w:t>
      </w:r>
    </w:p>
    <w:p w14:paraId="2A6215FB" w14:textId="77777777" w:rsidR="006D2B4A" w:rsidRDefault="006D2B4A" w:rsidP="006D2B4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William Broun of </w:t>
      </w:r>
      <w:proofErr w:type="spellStart"/>
      <w:r>
        <w:rPr>
          <w:rFonts w:cs="Times New Roman"/>
          <w:szCs w:val="24"/>
        </w:rPr>
        <w:t>Uffculme</w:t>
      </w:r>
      <w:proofErr w:type="spellEnd"/>
      <w:r>
        <w:rPr>
          <w:rFonts w:cs="Times New Roman"/>
          <w:szCs w:val="24"/>
        </w:rPr>
        <w:t xml:space="preserve">(q.v.) and Richard </w:t>
      </w:r>
      <w:proofErr w:type="spellStart"/>
      <w:r>
        <w:rPr>
          <w:rFonts w:cs="Times New Roman"/>
          <w:szCs w:val="24"/>
        </w:rPr>
        <w:t>Clyffe</w:t>
      </w:r>
      <w:proofErr w:type="spellEnd"/>
      <w:r>
        <w:rPr>
          <w:rFonts w:cs="Times New Roman"/>
          <w:szCs w:val="24"/>
        </w:rPr>
        <w:t xml:space="preserve"> of Exmouth(q.v.).</w:t>
      </w:r>
    </w:p>
    <w:p w14:paraId="0FF212DB" w14:textId="77777777" w:rsidR="006D2B4A" w:rsidRDefault="006D2B4A" w:rsidP="006D2B4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54CA18C6" w14:textId="77777777" w:rsidR="006D2B4A" w:rsidRDefault="006D2B4A" w:rsidP="006D2B4A">
      <w:pPr>
        <w:pStyle w:val="NoSpacing"/>
        <w:jc w:val="both"/>
        <w:rPr>
          <w:rFonts w:cs="Times New Roman"/>
          <w:szCs w:val="24"/>
        </w:rPr>
      </w:pPr>
    </w:p>
    <w:p w14:paraId="68254D20" w14:textId="77777777" w:rsidR="006D2B4A" w:rsidRDefault="006D2B4A" w:rsidP="006D2B4A">
      <w:pPr>
        <w:pStyle w:val="NoSpacing"/>
        <w:jc w:val="both"/>
        <w:rPr>
          <w:rFonts w:cs="Times New Roman"/>
          <w:szCs w:val="24"/>
        </w:rPr>
      </w:pPr>
    </w:p>
    <w:p w14:paraId="7A0CC5B9" w14:textId="77777777" w:rsidR="006D2B4A" w:rsidRDefault="006D2B4A" w:rsidP="006D2B4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11 June 2023</w:t>
      </w:r>
    </w:p>
    <w:p w14:paraId="7D42007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D8A5A" w14:textId="77777777" w:rsidR="006D2B4A" w:rsidRDefault="006D2B4A" w:rsidP="009139A6">
      <w:r>
        <w:separator/>
      </w:r>
    </w:p>
  </w:endnote>
  <w:endnote w:type="continuationSeparator" w:id="0">
    <w:p w14:paraId="7BEF094A" w14:textId="77777777" w:rsidR="006D2B4A" w:rsidRDefault="006D2B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CE5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1D9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989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8BC68" w14:textId="77777777" w:rsidR="006D2B4A" w:rsidRDefault="006D2B4A" w:rsidP="009139A6">
      <w:r>
        <w:separator/>
      </w:r>
    </w:p>
  </w:footnote>
  <w:footnote w:type="continuationSeparator" w:id="0">
    <w:p w14:paraId="6FDCCC6A" w14:textId="77777777" w:rsidR="006D2B4A" w:rsidRDefault="006D2B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25B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59E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39D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B4A"/>
    <w:rsid w:val="000666E0"/>
    <w:rsid w:val="002510B7"/>
    <w:rsid w:val="005C130B"/>
    <w:rsid w:val="006D2B4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FFE27"/>
  <w15:chartTrackingRefBased/>
  <w15:docId w15:val="{C9C7BD8C-AE98-44B8-9BC8-B9EAA75E2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D2B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2023-09-15T11:56:00Z</dcterms:created>
  <dcterms:modified xsi:type="dcterms:W3CDTF">2023-09-15T11:56:00Z</dcterms:modified>
</cp:coreProperties>
</file>