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C5983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BRAGENHAM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3B32CE5A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Sarrat</w:t>
      </w:r>
      <w:proofErr w:type="spellEnd"/>
      <w:r>
        <w:rPr>
          <w:rFonts w:cs="Times New Roman"/>
          <w:szCs w:val="24"/>
        </w:rPr>
        <w:t>, Hertfordshire. Husbandman.</w:t>
      </w:r>
    </w:p>
    <w:p w14:paraId="27231934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</w:p>
    <w:p w14:paraId="088AB6D0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</w:p>
    <w:p w14:paraId="4C93F1A6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Notehale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spurrrier</w:t>
      </w:r>
      <w:proofErr w:type="spellEnd"/>
      <w:r>
        <w:rPr>
          <w:rFonts w:cs="Times New Roman"/>
          <w:szCs w:val="24"/>
        </w:rPr>
        <w:t>(q.v.), brought a plaint of debt against</w:t>
      </w:r>
    </w:p>
    <w:p w14:paraId="62AA4DF6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Richard </w:t>
      </w:r>
      <w:proofErr w:type="spellStart"/>
      <w:r>
        <w:rPr>
          <w:rFonts w:cs="Times New Roman"/>
          <w:szCs w:val="24"/>
        </w:rPr>
        <w:t>Ragenham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Sarrat</w:t>
      </w:r>
      <w:proofErr w:type="spellEnd"/>
      <w:r>
        <w:rPr>
          <w:rFonts w:cs="Times New Roman"/>
          <w:szCs w:val="24"/>
        </w:rPr>
        <w:t>(q.v.), both husbandmen.</w:t>
      </w:r>
    </w:p>
    <w:p w14:paraId="3A7DBC58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04AF5DFB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</w:p>
    <w:p w14:paraId="56B509C6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</w:p>
    <w:p w14:paraId="7A44D57B" w14:textId="77777777" w:rsidR="00241C99" w:rsidRDefault="00241C99" w:rsidP="00241C99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Mary 2024</w:t>
      </w:r>
    </w:p>
    <w:p w14:paraId="5708F6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27548" w14:textId="77777777" w:rsidR="00241C99" w:rsidRDefault="00241C99" w:rsidP="009139A6">
      <w:r>
        <w:separator/>
      </w:r>
    </w:p>
  </w:endnote>
  <w:endnote w:type="continuationSeparator" w:id="0">
    <w:p w14:paraId="75E704B3" w14:textId="77777777" w:rsidR="00241C99" w:rsidRDefault="00241C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575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CEC0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B7D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B783F2" w14:textId="77777777" w:rsidR="00241C99" w:rsidRDefault="00241C99" w:rsidP="009139A6">
      <w:r>
        <w:separator/>
      </w:r>
    </w:p>
  </w:footnote>
  <w:footnote w:type="continuationSeparator" w:id="0">
    <w:p w14:paraId="2C7206E3" w14:textId="77777777" w:rsidR="00241C99" w:rsidRDefault="00241C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6FF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C383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DBF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C99"/>
    <w:rsid w:val="000666E0"/>
    <w:rsid w:val="00241C99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3859"/>
  <w15:chartTrackingRefBased/>
  <w15:docId w15:val="{F0A7256D-CBC9-4AD8-9D8A-530F51796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1C9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2024-05-04T13:00:00Z</dcterms:created>
  <dcterms:modified xsi:type="dcterms:W3CDTF">2024-05-04T13:02:00Z</dcterms:modified>
</cp:coreProperties>
</file>