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9DBB2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BRAGENHAM</w:t>
      </w:r>
      <w:r>
        <w:rPr>
          <w:rFonts w:cs="Times New Roman"/>
          <w:szCs w:val="24"/>
        </w:rPr>
        <w:t xml:space="preserve">       (fl.1421)</w:t>
      </w:r>
    </w:p>
    <w:p w14:paraId="6CBE22B0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Sarratt, Hertfordshire.</w:t>
      </w:r>
    </w:p>
    <w:p w14:paraId="5545B0C6" w14:textId="77777777" w:rsidR="006353DB" w:rsidRDefault="006353DB" w:rsidP="006353DB">
      <w:pPr>
        <w:pStyle w:val="NoSpacing"/>
        <w:rPr>
          <w:rFonts w:cs="Times New Roman"/>
          <w:szCs w:val="24"/>
        </w:rPr>
      </w:pPr>
    </w:p>
    <w:p w14:paraId="6D9B7910" w14:textId="77777777" w:rsidR="006353DB" w:rsidRDefault="006353DB" w:rsidP="006353DB">
      <w:pPr>
        <w:pStyle w:val="NoSpacing"/>
        <w:rPr>
          <w:rFonts w:cs="Times New Roman"/>
          <w:szCs w:val="24"/>
        </w:rPr>
      </w:pPr>
    </w:p>
    <w:p w14:paraId="0080528D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Roger Notehale of London, spurrier(q.v.), brought a plaint of a debt of £6</w:t>
      </w:r>
    </w:p>
    <w:p w14:paraId="55EBA8E3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Roger Bragenham of Sarratt(q.v.).</w:t>
      </w:r>
    </w:p>
    <w:p w14:paraId="4CBAF91D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C 241/217/46)</w:t>
      </w:r>
    </w:p>
    <w:p w14:paraId="49DD771A" w14:textId="77777777" w:rsidR="004459FD" w:rsidRDefault="004459FD" w:rsidP="004459FD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>Robert Notehale of London, spurrier</w:t>
      </w:r>
      <w:r>
        <w:rPr>
          <w:rFonts w:cs="Times New Roman"/>
          <w:sz w:val="22"/>
        </w:rPr>
        <w:t>(q.v.), brought a plaint of debt against</w:t>
      </w:r>
    </w:p>
    <w:p w14:paraId="502EFABC" w14:textId="77777777" w:rsidR="004459FD" w:rsidRDefault="004459FD" w:rsidP="004459FD">
      <w:pPr>
        <w:pStyle w:val="NoSpacing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  <w:t>him and Richard Bragenham of Sarratt(q.v.).</w:t>
      </w:r>
    </w:p>
    <w:p w14:paraId="3555D36B" w14:textId="77777777" w:rsidR="004459FD" w:rsidRDefault="004459FD" w:rsidP="004459F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</w:r>
      <w:r>
        <w:rPr>
          <w:rFonts w:cs="Times New Roman"/>
          <w:szCs w:val="24"/>
        </w:rPr>
        <w:t xml:space="preserve">( </w:t>
      </w:r>
      <w:hyperlink r:id="rId6" w:history="1">
        <w:r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1BF5E50B" w14:textId="77777777" w:rsidR="004459FD" w:rsidRDefault="004459FD" w:rsidP="006353DB">
      <w:pPr>
        <w:pStyle w:val="NoSpacing"/>
        <w:rPr>
          <w:rFonts w:cs="Times New Roman"/>
          <w:szCs w:val="24"/>
        </w:rPr>
      </w:pPr>
    </w:p>
    <w:p w14:paraId="3BF39B03" w14:textId="77777777" w:rsidR="006353DB" w:rsidRDefault="006353DB" w:rsidP="006353DB">
      <w:pPr>
        <w:pStyle w:val="NoSpacing"/>
        <w:rPr>
          <w:rFonts w:cs="Times New Roman"/>
          <w:szCs w:val="24"/>
        </w:rPr>
      </w:pPr>
    </w:p>
    <w:p w14:paraId="0B8E94E4" w14:textId="77777777" w:rsidR="006353DB" w:rsidRDefault="006353DB" w:rsidP="006353DB">
      <w:pPr>
        <w:pStyle w:val="NoSpacing"/>
        <w:rPr>
          <w:rFonts w:cs="Times New Roman"/>
          <w:szCs w:val="24"/>
        </w:rPr>
      </w:pPr>
    </w:p>
    <w:p w14:paraId="77F29749" w14:textId="77777777" w:rsidR="006353DB" w:rsidRDefault="006353DB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 2024</w:t>
      </w:r>
    </w:p>
    <w:p w14:paraId="71AAD806" w14:textId="004A4CE4" w:rsidR="004459FD" w:rsidRDefault="00CA4CE6" w:rsidP="006353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June 2024</w:t>
      </w:r>
    </w:p>
    <w:p w14:paraId="3A5C94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C278F" w14:textId="77777777" w:rsidR="006353DB" w:rsidRDefault="006353DB" w:rsidP="009139A6">
      <w:r>
        <w:separator/>
      </w:r>
    </w:p>
  </w:endnote>
  <w:endnote w:type="continuationSeparator" w:id="0">
    <w:p w14:paraId="1F98BD11" w14:textId="77777777" w:rsidR="006353DB" w:rsidRDefault="006353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8C0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221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EF7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C141E8" w14:textId="77777777" w:rsidR="006353DB" w:rsidRDefault="006353DB" w:rsidP="009139A6">
      <w:r>
        <w:separator/>
      </w:r>
    </w:p>
  </w:footnote>
  <w:footnote w:type="continuationSeparator" w:id="0">
    <w:p w14:paraId="20CDB100" w14:textId="77777777" w:rsidR="006353DB" w:rsidRDefault="006353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D4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C3CB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BF8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B"/>
    <w:rsid w:val="000666E0"/>
    <w:rsid w:val="002510B7"/>
    <w:rsid w:val="00270799"/>
    <w:rsid w:val="0039151A"/>
    <w:rsid w:val="004459FD"/>
    <w:rsid w:val="005C130B"/>
    <w:rsid w:val="006353D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A4CE6"/>
    <w:rsid w:val="00CB4ED9"/>
    <w:rsid w:val="00E61DA6"/>
    <w:rsid w:val="00E9791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F7F3C"/>
  <w15:chartTrackingRefBased/>
  <w15:docId w15:val="{19D303B5-DC96-4302-A096-34D55086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semiHidden/>
    <w:unhideWhenUsed/>
    <w:rsid w:val="004459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2024-05-30T10:34:00Z</dcterms:created>
  <dcterms:modified xsi:type="dcterms:W3CDTF">2024-06-13T15:10:00Z</dcterms:modified>
</cp:coreProperties>
</file>