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3581" w14:textId="227982AC" w:rsidR="003D0446" w:rsidRDefault="003D0446" w:rsidP="003D0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BRAFELD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 w:rsidR="00A41D53">
        <w:rPr>
          <w:rFonts w:cs="Times New Roman"/>
          <w:szCs w:val="24"/>
        </w:rPr>
        <w:t>(</w:t>
      </w:r>
      <w:proofErr w:type="gramEnd"/>
      <w:r w:rsidR="00A41D53">
        <w:rPr>
          <w:rFonts w:cs="Times New Roman"/>
          <w:szCs w:val="24"/>
        </w:rPr>
        <w:t>d.ca.1487)</w:t>
      </w:r>
    </w:p>
    <w:p w14:paraId="744BC179" w14:textId="0ACA6375" w:rsidR="00A41D53" w:rsidRDefault="00A41D53" w:rsidP="003D0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33DD2E1F" w14:textId="77777777" w:rsidR="00A41D53" w:rsidRDefault="00A41D53" w:rsidP="003D0446">
      <w:pPr>
        <w:pStyle w:val="NoSpacing"/>
        <w:rPr>
          <w:rFonts w:cs="Times New Roman"/>
          <w:szCs w:val="24"/>
        </w:rPr>
      </w:pPr>
    </w:p>
    <w:p w14:paraId="5F4F5355" w14:textId="77777777" w:rsidR="00A41D53" w:rsidRDefault="00A41D53" w:rsidP="003D0446">
      <w:pPr>
        <w:pStyle w:val="NoSpacing"/>
        <w:rPr>
          <w:rFonts w:cs="Times New Roman"/>
          <w:szCs w:val="24"/>
        </w:rPr>
      </w:pPr>
    </w:p>
    <w:p w14:paraId="4975278D" w14:textId="56FE218F" w:rsidR="00A41D53" w:rsidRDefault="00A41D53" w:rsidP="00A41D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1487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Probate of h</w:t>
      </w:r>
      <w:r>
        <w:rPr>
          <w:rFonts w:cs="Times New Roman"/>
          <w:szCs w:val="24"/>
        </w:rPr>
        <w:t>er</w:t>
      </w:r>
      <w:r>
        <w:rPr>
          <w:rFonts w:cs="Times New Roman"/>
          <w:szCs w:val="24"/>
        </w:rPr>
        <w:t xml:space="preserve"> Will.</w:t>
      </w:r>
    </w:p>
    <w:p w14:paraId="2E7B2803" w14:textId="77777777" w:rsidR="00A41D53" w:rsidRDefault="00A41D53" w:rsidP="00A41D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(Northamptonshire and Rutland Probate Index)</w:t>
      </w:r>
    </w:p>
    <w:p w14:paraId="45BAC21F" w14:textId="77777777" w:rsidR="00A41D53" w:rsidRDefault="00A41D53" w:rsidP="00A41D53">
      <w:pPr>
        <w:pStyle w:val="NoSpacing"/>
        <w:rPr>
          <w:rFonts w:cs="Times New Roman"/>
          <w:szCs w:val="24"/>
        </w:rPr>
      </w:pPr>
    </w:p>
    <w:p w14:paraId="28B60098" w14:textId="77777777" w:rsidR="00A41D53" w:rsidRDefault="00A41D53" w:rsidP="00A41D53">
      <w:pPr>
        <w:pStyle w:val="NoSpacing"/>
        <w:rPr>
          <w:rFonts w:cs="Times New Roman"/>
          <w:szCs w:val="24"/>
        </w:rPr>
      </w:pPr>
    </w:p>
    <w:p w14:paraId="69419F2F" w14:textId="77777777" w:rsidR="00A41D53" w:rsidRDefault="00A41D53" w:rsidP="00A41D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2024</w:t>
      </w:r>
    </w:p>
    <w:p w14:paraId="125B2C9D" w14:textId="1584B15B" w:rsidR="00A41D53" w:rsidRPr="003D0446" w:rsidRDefault="00A41D53" w:rsidP="003D0446">
      <w:pPr>
        <w:pStyle w:val="NoSpacing"/>
        <w:rPr>
          <w:rFonts w:cs="Times New Roman"/>
          <w:szCs w:val="24"/>
        </w:rPr>
      </w:pPr>
    </w:p>
    <w:p w14:paraId="525A62C9" w14:textId="7B4DD239" w:rsidR="003D0446" w:rsidRPr="003D0446" w:rsidRDefault="003D0446" w:rsidP="003D0446">
      <w:pPr>
        <w:pStyle w:val="NoSpacing"/>
        <w:rPr>
          <w:rFonts w:cs="Times New Roman"/>
          <w:szCs w:val="24"/>
        </w:rPr>
      </w:pPr>
    </w:p>
    <w:p w14:paraId="1FE0AEB8" w14:textId="7AAE65E6" w:rsidR="003D0446" w:rsidRPr="003D0446" w:rsidRDefault="003D0446" w:rsidP="00C46D8E">
      <w:pPr>
        <w:pStyle w:val="NoSpacing"/>
        <w:rPr>
          <w:rFonts w:cs="Times New Roman"/>
          <w:szCs w:val="24"/>
        </w:rPr>
      </w:pPr>
    </w:p>
    <w:p w14:paraId="380770A0" w14:textId="70868820" w:rsidR="00C46D8E" w:rsidRPr="00C46D8E" w:rsidRDefault="00C46D8E" w:rsidP="00C46D8E">
      <w:pPr>
        <w:pStyle w:val="NoSpacing"/>
        <w:rPr>
          <w:rFonts w:cs="Times New Roman"/>
          <w:szCs w:val="24"/>
        </w:rPr>
      </w:pPr>
    </w:p>
    <w:sectPr w:rsidR="00C46D8E" w:rsidRPr="00C46D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A0E12" w14:textId="77777777" w:rsidR="00C46D8E" w:rsidRDefault="00C46D8E" w:rsidP="009139A6">
      <w:r>
        <w:separator/>
      </w:r>
    </w:p>
  </w:endnote>
  <w:endnote w:type="continuationSeparator" w:id="0">
    <w:p w14:paraId="03D3CD57" w14:textId="77777777" w:rsidR="00C46D8E" w:rsidRDefault="00C46D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680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C5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4F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EE025" w14:textId="77777777" w:rsidR="00C46D8E" w:rsidRDefault="00C46D8E" w:rsidP="009139A6">
      <w:r>
        <w:separator/>
      </w:r>
    </w:p>
  </w:footnote>
  <w:footnote w:type="continuationSeparator" w:id="0">
    <w:p w14:paraId="585DE68C" w14:textId="77777777" w:rsidR="00C46D8E" w:rsidRDefault="00C46D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0D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3D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101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8E"/>
    <w:rsid w:val="000666E0"/>
    <w:rsid w:val="002510B7"/>
    <w:rsid w:val="00270799"/>
    <w:rsid w:val="003D0446"/>
    <w:rsid w:val="00420A8C"/>
    <w:rsid w:val="005C130B"/>
    <w:rsid w:val="00826F5C"/>
    <w:rsid w:val="009139A6"/>
    <w:rsid w:val="009411C2"/>
    <w:rsid w:val="009448BB"/>
    <w:rsid w:val="00947624"/>
    <w:rsid w:val="00A3176C"/>
    <w:rsid w:val="00A41D53"/>
    <w:rsid w:val="00AE65F8"/>
    <w:rsid w:val="00BA00AB"/>
    <w:rsid w:val="00C46D8E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4A55B"/>
  <w15:chartTrackingRefBased/>
  <w15:docId w15:val="{41B8FCF8-3964-4247-A91A-AA0AC726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46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2024-04-07T14:52:00Z</dcterms:created>
  <dcterms:modified xsi:type="dcterms:W3CDTF">2024-04-07T15:44:00Z</dcterms:modified>
</cp:coreProperties>
</file>