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02A54" w14:textId="4390505D" w:rsidR="006B2F86" w:rsidRDefault="00614ECB" w:rsidP="00E71FC3">
      <w:pPr>
        <w:pStyle w:val="NoSpacing"/>
      </w:pPr>
      <w:r>
        <w:rPr>
          <w:u w:val="single"/>
        </w:rPr>
        <w:t>John BRADWORTHI</w:t>
      </w:r>
      <w:r>
        <w:t xml:space="preserve">   </w:t>
      </w:r>
      <w:proofErr w:type="gramStart"/>
      <w:r>
        <w:t xml:space="preserve">   (</w:t>
      </w:r>
      <w:proofErr w:type="gramEnd"/>
      <w:r>
        <w:t>d.ca.1499)</w:t>
      </w:r>
    </w:p>
    <w:p w14:paraId="1267E53E" w14:textId="7576B28C" w:rsidR="00614ECB" w:rsidRDefault="00614ECB" w:rsidP="00E71FC3">
      <w:pPr>
        <w:pStyle w:val="NoSpacing"/>
      </w:pPr>
      <w:r>
        <w:t xml:space="preserve">of </w:t>
      </w:r>
      <w:proofErr w:type="spellStart"/>
      <w:proofErr w:type="gramStart"/>
      <w:r>
        <w:t>St.Martins</w:t>
      </w:r>
      <w:proofErr w:type="spellEnd"/>
      <w:proofErr w:type="gramEnd"/>
      <w:r>
        <w:t>, Exeter.</w:t>
      </w:r>
    </w:p>
    <w:p w14:paraId="65ACAC67" w14:textId="2C5EDBE3" w:rsidR="00614ECB" w:rsidRDefault="00614ECB" w:rsidP="00E71FC3">
      <w:pPr>
        <w:pStyle w:val="NoSpacing"/>
      </w:pPr>
    </w:p>
    <w:p w14:paraId="4E265F97" w14:textId="312E12AD" w:rsidR="00614ECB" w:rsidRDefault="00614ECB" w:rsidP="00E71FC3">
      <w:pPr>
        <w:pStyle w:val="NoSpacing"/>
      </w:pPr>
    </w:p>
    <w:p w14:paraId="051B9B04" w14:textId="1CB15B6C" w:rsidR="005871AD" w:rsidRDefault="00614ECB" w:rsidP="005871AD">
      <w:pPr>
        <w:pStyle w:val="NoSpacing"/>
        <w:ind w:left="1440" w:hanging="720"/>
      </w:pPr>
      <w:r>
        <w:t>1499</w:t>
      </w:r>
      <w:r>
        <w:tab/>
        <w:t>Probate of h</w:t>
      </w:r>
      <w:r w:rsidR="005871AD">
        <w:t>is</w:t>
      </w:r>
      <w:r>
        <w:t xml:space="preserve"> Will.</w:t>
      </w:r>
      <w:r w:rsidR="005871AD">
        <w:t xml:space="preserve"> (</w:t>
      </w:r>
      <w:hyperlink r:id="rId6" w:history="1">
        <w:r w:rsidR="005871AD" w:rsidRPr="002C157B">
          <w:rPr>
            <w:rStyle w:val="Hyperlink"/>
          </w:rPr>
          <w:t>https://search.findmypast.co.uk/record?id=gbor/or/devwills/264584&amp;fulfillmenttypekey=6831</w:t>
        </w:r>
      </w:hyperlink>
      <w:r w:rsidR="005871AD">
        <w:t>)</w:t>
      </w:r>
    </w:p>
    <w:p w14:paraId="3B4F9AAE" w14:textId="5B0D0484" w:rsidR="005871AD" w:rsidRDefault="005871AD" w:rsidP="005871AD">
      <w:pPr>
        <w:pStyle w:val="NoSpacing"/>
      </w:pPr>
    </w:p>
    <w:p w14:paraId="1D732455" w14:textId="65458554" w:rsidR="005871AD" w:rsidRDefault="005871AD" w:rsidP="005871AD">
      <w:pPr>
        <w:pStyle w:val="NoSpacing"/>
      </w:pPr>
    </w:p>
    <w:p w14:paraId="3718C70D" w14:textId="2CC7E5DF" w:rsidR="005871AD" w:rsidRPr="00614ECB" w:rsidRDefault="005871AD" w:rsidP="005871AD">
      <w:pPr>
        <w:pStyle w:val="NoSpacing"/>
      </w:pPr>
      <w:r>
        <w:t>6 February 2018</w:t>
      </w:r>
      <w:bookmarkStart w:id="0" w:name="_GoBack"/>
      <w:bookmarkEnd w:id="0"/>
    </w:p>
    <w:p w14:paraId="5CA75740" w14:textId="4445985A" w:rsidR="00614ECB" w:rsidRPr="00614ECB" w:rsidRDefault="00614ECB" w:rsidP="00E71FC3">
      <w:pPr>
        <w:pStyle w:val="NoSpacing"/>
      </w:pPr>
    </w:p>
    <w:sectPr w:rsidR="00614ECB" w:rsidRPr="00614EC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07C20" w14:textId="77777777" w:rsidR="00614ECB" w:rsidRDefault="00614ECB" w:rsidP="00E71FC3">
      <w:pPr>
        <w:spacing w:after="0" w:line="240" w:lineRule="auto"/>
      </w:pPr>
      <w:r>
        <w:separator/>
      </w:r>
    </w:p>
  </w:endnote>
  <w:endnote w:type="continuationSeparator" w:id="0">
    <w:p w14:paraId="53050246" w14:textId="77777777" w:rsidR="00614ECB" w:rsidRDefault="00614E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2D0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48519" w14:textId="77777777" w:rsidR="00614ECB" w:rsidRDefault="00614ECB" w:rsidP="00E71FC3">
      <w:pPr>
        <w:spacing w:after="0" w:line="240" w:lineRule="auto"/>
      </w:pPr>
      <w:r>
        <w:separator/>
      </w:r>
    </w:p>
  </w:footnote>
  <w:footnote w:type="continuationSeparator" w:id="0">
    <w:p w14:paraId="2E04EF5D" w14:textId="77777777" w:rsidR="00614ECB" w:rsidRDefault="00614E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CB"/>
    <w:rsid w:val="001A7C09"/>
    <w:rsid w:val="00577BD5"/>
    <w:rsid w:val="005871AD"/>
    <w:rsid w:val="00614EC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8FA12"/>
  <w15:chartTrackingRefBased/>
  <w15:docId w15:val="{8A8B3856-6168-466D-9AC2-FCBDB3A0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14E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EC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/or/devwills/264584&amp;fulfillmenttypekey=68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2018-02-06T20:05:00Z</dcterms:created>
  <dcterms:modified xsi:type="dcterms:W3CDTF">2018-02-06T20:23:00Z</dcterms:modified>
</cp:coreProperties>
</file>