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326C" w:rsidRDefault="002A326C" w:rsidP="002A326C">
      <w:pPr>
        <w:pStyle w:val="NoSpacing"/>
      </w:pPr>
      <w:r>
        <w:rPr>
          <w:u w:val="single"/>
        </w:rPr>
        <w:t>William BRADWELL</w:t>
      </w:r>
      <w:r>
        <w:t xml:space="preserve">       </w:t>
      </w:r>
      <w:r>
        <w:t>(fl.1424)</w:t>
      </w:r>
    </w:p>
    <w:p w:rsidR="002A326C" w:rsidRDefault="002A326C" w:rsidP="002A326C">
      <w:pPr>
        <w:pStyle w:val="NoSpacing"/>
      </w:pPr>
      <w:r>
        <w:t>of Hellidon</w:t>
      </w:r>
      <w:bookmarkStart w:id="0" w:name="_GoBack"/>
      <w:bookmarkEnd w:id="0"/>
      <w:r>
        <w:t>.</w:t>
      </w:r>
    </w:p>
    <w:p w:rsidR="002A326C" w:rsidRDefault="002A326C" w:rsidP="002A326C">
      <w:pPr>
        <w:pStyle w:val="NoSpacing"/>
      </w:pPr>
    </w:p>
    <w:p w:rsidR="002A326C" w:rsidRDefault="002A326C" w:rsidP="002A326C">
      <w:pPr>
        <w:pStyle w:val="NoSpacing"/>
      </w:pPr>
    </w:p>
    <w:p w:rsidR="002A326C" w:rsidRDefault="002A326C" w:rsidP="002A326C">
      <w:pPr>
        <w:pStyle w:val="NoSpacing"/>
      </w:pPr>
      <w:r>
        <w:t xml:space="preserve">  6 Mar.1424</w:t>
      </w:r>
      <w:r>
        <w:tab/>
        <w:t>He was a juror on the inquisition post mortem held in Hellidon,</w:t>
      </w:r>
    </w:p>
    <w:p w:rsidR="002A326C" w:rsidRDefault="002A326C" w:rsidP="002A326C">
      <w:pPr>
        <w:pStyle w:val="NoSpacing"/>
      </w:pPr>
      <w:r>
        <w:tab/>
      </w:r>
      <w:r>
        <w:tab/>
        <w:t>Northamptonshire, into lands of the late Katherine Parys(q.v.).</w:t>
      </w:r>
    </w:p>
    <w:p w:rsidR="002A326C" w:rsidRDefault="002A326C" w:rsidP="002A326C">
      <w:pPr>
        <w:pStyle w:val="NoSpacing"/>
      </w:pPr>
      <w:r>
        <w:tab/>
      </w:r>
      <w:r>
        <w:tab/>
        <w:t>(www.inquisitionspostmortem.ac.uk   ref. eCIPM 22-237)</w:t>
      </w:r>
    </w:p>
    <w:p w:rsidR="002A326C" w:rsidRDefault="002A326C" w:rsidP="002A326C">
      <w:pPr>
        <w:pStyle w:val="NoSpacing"/>
      </w:pPr>
    </w:p>
    <w:p w:rsidR="002A326C" w:rsidRDefault="002A326C" w:rsidP="002A326C">
      <w:pPr>
        <w:pStyle w:val="NoSpacing"/>
      </w:pPr>
    </w:p>
    <w:p w:rsidR="002A326C" w:rsidRPr="00D71C9A" w:rsidRDefault="002A326C" w:rsidP="002A326C">
      <w:pPr>
        <w:pStyle w:val="NoSpacing"/>
      </w:pPr>
      <w:r>
        <w:t>6 September 2017</w:t>
      </w:r>
    </w:p>
    <w:p w:rsidR="006B2F86" w:rsidRPr="002A326C" w:rsidRDefault="002A326C" w:rsidP="00E71FC3">
      <w:pPr>
        <w:pStyle w:val="NoSpacing"/>
      </w:pPr>
    </w:p>
    <w:sectPr w:rsidR="006B2F86" w:rsidRPr="002A326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326C" w:rsidRDefault="002A326C" w:rsidP="00E71FC3">
      <w:pPr>
        <w:spacing w:after="0" w:line="240" w:lineRule="auto"/>
      </w:pPr>
      <w:r>
        <w:separator/>
      </w:r>
    </w:p>
  </w:endnote>
  <w:endnote w:type="continuationSeparator" w:id="0">
    <w:p w:rsidR="002A326C" w:rsidRDefault="002A326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326C" w:rsidRDefault="002A326C" w:rsidP="00E71FC3">
      <w:pPr>
        <w:spacing w:after="0" w:line="240" w:lineRule="auto"/>
      </w:pPr>
      <w:r>
        <w:separator/>
      </w:r>
    </w:p>
  </w:footnote>
  <w:footnote w:type="continuationSeparator" w:id="0">
    <w:p w:rsidR="002A326C" w:rsidRDefault="002A326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26C"/>
    <w:rsid w:val="001A7C09"/>
    <w:rsid w:val="002A326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4954A"/>
  <w15:chartTrackingRefBased/>
  <w15:docId w15:val="{5BB238DB-0219-4DA2-AD8A-4970239FF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2017-09-06T16:23:00Z</dcterms:created>
  <dcterms:modified xsi:type="dcterms:W3CDTF">2017-09-06T16:25:00Z</dcterms:modified>
</cp:coreProperties>
</file>