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1D6FC" w14:textId="77777777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BRADWELL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(fl.1483)</w:t>
      </w:r>
    </w:p>
    <w:p w14:paraId="5231316D" w14:textId="77777777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Grocer.</w:t>
      </w:r>
    </w:p>
    <w:p w14:paraId="4441FF0F" w14:textId="77777777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2E2C1D6" w14:textId="7D2AAE6E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07488E" w14:textId="77777777" w:rsidR="00A55BB1" w:rsidRDefault="00A55BB1" w:rsidP="00A55B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and William Bode of London, cutler(q.v.), made a plaint of debt against</w:t>
      </w:r>
    </w:p>
    <w:p w14:paraId="62775B08" w14:textId="77777777" w:rsidR="00A55BB1" w:rsidRDefault="00A55BB1" w:rsidP="00A55B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Alexander Quenaton of Oxfordshire(q.v.).</w:t>
      </w:r>
    </w:p>
    <w:p w14:paraId="6972B143" w14:textId="439BAE00" w:rsidR="00A55BB1" w:rsidRPr="00A55BB1" w:rsidRDefault="00A55BB1" w:rsidP="00A55BB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32EAFC" w14:textId="77777777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Morton, gentleman(q.v.), brought a plaint of debt against him and </w:t>
      </w:r>
    </w:p>
    <w:p w14:paraId="7C6DA0E2" w14:textId="77777777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Bedyngham of Barking(q.v.).</w:t>
      </w:r>
    </w:p>
    <w:p w14:paraId="14C1E80E" w14:textId="77777777" w:rsidR="00BA1927" w:rsidRPr="00FD7138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 http://aalt.law.uh.edu/Indices/CP40Indices/CP40no883Pl.htm  )</w:t>
      </w:r>
    </w:p>
    <w:p w14:paraId="6DF00E91" w14:textId="77777777" w:rsidR="00BA1927" w:rsidRPr="00FD7138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D6BB455" w14:textId="77777777" w:rsidR="00BA1927" w:rsidRPr="00FD7138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7F1EAD6" w14:textId="466F1396" w:rsidR="00BA1927" w:rsidRDefault="00BA1927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19 February 2022</w:t>
      </w:r>
    </w:p>
    <w:p w14:paraId="2E4F3650" w14:textId="3C250488" w:rsidR="00A55BB1" w:rsidRDefault="00A55BB1" w:rsidP="00BA1927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10 March 2023</w:t>
      </w:r>
    </w:p>
    <w:p w14:paraId="7CBF43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A965E" w14:textId="77777777" w:rsidR="00BA1927" w:rsidRDefault="00BA1927" w:rsidP="009139A6">
      <w:r>
        <w:separator/>
      </w:r>
    </w:p>
  </w:endnote>
  <w:endnote w:type="continuationSeparator" w:id="0">
    <w:p w14:paraId="393D6F7C" w14:textId="77777777" w:rsidR="00BA1927" w:rsidRDefault="00BA19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0C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1E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5F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2C95" w14:textId="77777777" w:rsidR="00BA1927" w:rsidRDefault="00BA1927" w:rsidP="009139A6">
      <w:r>
        <w:separator/>
      </w:r>
    </w:p>
  </w:footnote>
  <w:footnote w:type="continuationSeparator" w:id="0">
    <w:p w14:paraId="288A5B14" w14:textId="77777777" w:rsidR="00BA1927" w:rsidRDefault="00BA19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DF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237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9D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927"/>
    <w:rsid w:val="000666E0"/>
    <w:rsid w:val="002510B7"/>
    <w:rsid w:val="005C130B"/>
    <w:rsid w:val="00826F5C"/>
    <w:rsid w:val="009139A6"/>
    <w:rsid w:val="009448BB"/>
    <w:rsid w:val="00A3176C"/>
    <w:rsid w:val="00A55BB1"/>
    <w:rsid w:val="00AE65F8"/>
    <w:rsid w:val="00BA00AB"/>
    <w:rsid w:val="00BA192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BB8D"/>
  <w15:chartTrackingRefBased/>
  <w15:docId w15:val="{E2E82693-6DE5-4283-BEFC-5AFCE430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19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2022-04-07T18:50:00Z</dcterms:created>
  <dcterms:modified xsi:type="dcterms:W3CDTF">2023-03-10T14:40:00Z</dcterms:modified>
</cp:coreProperties>
</file>