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A5203" w14:textId="77777777" w:rsidR="00E30272" w:rsidRDefault="00E30272" w:rsidP="00E302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BRADWELL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21A9137C" w14:textId="77777777" w:rsidR="00E30272" w:rsidRDefault="00E30272" w:rsidP="00E302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Grocer.</w:t>
      </w:r>
    </w:p>
    <w:p w14:paraId="6E5D4014" w14:textId="77777777" w:rsidR="00E30272" w:rsidRDefault="00E30272" w:rsidP="00E30272">
      <w:pPr>
        <w:pStyle w:val="NoSpacing"/>
        <w:rPr>
          <w:rFonts w:cs="Times New Roman"/>
          <w:szCs w:val="24"/>
        </w:rPr>
      </w:pPr>
    </w:p>
    <w:p w14:paraId="0A703CC6" w14:textId="77777777" w:rsidR="00E30272" w:rsidRDefault="00E30272" w:rsidP="00E30272">
      <w:pPr>
        <w:pStyle w:val="NoSpacing"/>
        <w:rPr>
          <w:rFonts w:cs="Times New Roman"/>
          <w:szCs w:val="24"/>
        </w:rPr>
      </w:pPr>
    </w:p>
    <w:p w14:paraId="0ED83500" w14:textId="77777777" w:rsidR="00E30272" w:rsidRDefault="00E30272" w:rsidP="00E302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 xml:space="preserve">William Pek(q.v.) and William </w:t>
      </w:r>
      <w:proofErr w:type="spellStart"/>
      <w:r>
        <w:rPr>
          <w:rFonts w:cs="Times New Roman"/>
          <w:szCs w:val="24"/>
        </w:rPr>
        <w:t>Goldyngton</w:t>
      </w:r>
      <w:proofErr w:type="spellEnd"/>
      <w:r>
        <w:rPr>
          <w:rFonts w:cs="Times New Roman"/>
          <w:szCs w:val="24"/>
        </w:rPr>
        <w:t>(q.v.) brought a plaint of debt</w:t>
      </w:r>
    </w:p>
    <w:p w14:paraId="1775F5E7" w14:textId="77777777" w:rsidR="00E30272" w:rsidRDefault="00E30272" w:rsidP="00E302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him, William Bode of London, cutler(q.v.), and Alexander</w:t>
      </w:r>
    </w:p>
    <w:p w14:paraId="23675B89" w14:textId="77777777" w:rsidR="00E30272" w:rsidRDefault="00E30272" w:rsidP="00E302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Quenaton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Balscote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Oxfordshire</w:t>
      </w:r>
      <w:proofErr w:type="spellEnd"/>
      <w:r>
        <w:rPr>
          <w:rFonts w:cs="Times New Roman"/>
          <w:szCs w:val="24"/>
        </w:rPr>
        <w:t>(q.v.).</w:t>
      </w:r>
    </w:p>
    <w:p w14:paraId="4F2F6E96" w14:textId="77777777" w:rsidR="00E30272" w:rsidRDefault="00E30272" w:rsidP="00E302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A107D8">
          <w:rPr>
            <w:rStyle w:val="Hyperlink"/>
            <w:rFonts w:cs="Times New Roman"/>
            <w:szCs w:val="24"/>
          </w:rPr>
          <w:t>https://waalt.uh.edu/index.php/IDXCP40no799</w:t>
        </w:r>
      </w:hyperlink>
      <w:r>
        <w:rPr>
          <w:rFonts w:cs="Times New Roman"/>
          <w:szCs w:val="24"/>
        </w:rPr>
        <w:t xml:space="preserve"> )</w:t>
      </w:r>
    </w:p>
    <w:p w14:paraId="69B245D5" w14:textId="77777777" w:rsidR="00E30272" w:rsidRDefault="00E30272" w:rsidP="00E30272">
      <w:pPr>
        <w:pStyle w:val="NoSpacing"/>
        <w:rPr>
          <w:rFonts w:cs="Times New Roman"/>
          <w:szCs w:val="24"/>
        </w:rPr>
      </w:pPr>
    </w:p>
    <w:p w14:paraId="772DF84F" w14:textId="77777777" w:rsidR="00E30272" w:rsidRDefault="00E30272" w:rsidP="00E30272">
      <w:pPr>
        <w:pStyle w:val="NoSpacing"/>
        <w:rPr>
          <w:rFonts w:cs="Times New Roman"/>
          <w:szCs w:val="24"/>
        </w:rPr>
      </w:pPr>
    </w:p>
    <w:p w14:paraId="399BD92C" w14:textId="77777777" w:rsidR="00E30272" w:rsidRDefault="00E30272" w:rsidP="00E302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October 2022</w:t>
      </w:r>
    </w:p>
    <w:p w14:paraId="074F4DB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B4391" w14:textId="77777777" w:rsidR="00E30272" w:rsidRDefault="00E30272" w:rsidP="009139A6">
      <w:r>
        <w:separator/>
      </w:r>
    </w:p>
  </w:endnote>
  <w:endnote w:type="continuationSeparator" w:id="0">
    <w:p w14:paraId="0F44F068" w14:textId="77777777" w:rsidR="00E30272" w:rsidRDefault="00E3027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9914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E32C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F089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45326" w14:textId="77777777" w:rsidR="00E30272" w:rsidRDefault="00E30272" w:rsidP="009139A6">
      <w:r>
        <w:separator/>
      </w:r>
    </w:p>
  </w:footnote>
  <w:footnote w:type="continuationSeparator" w:id="0">
    <w:p w14:paraId="424906E3" w14:textId="77777777" w:rsidR="00E30272" w:rsidRDefault="00E3027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C441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9864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696F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27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30272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EB1CB"/>
  <w15:chartTrackingRefBased/>
  <w15:docId w15:val="{288E6057-3D95-4C77-9285-5A986C6A2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302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2022-12-06T08:33:00Z</dcterms:created>
  <dcterms:modified xsi:type="dcterms:W3CDTF">2022-12-06T08:33:00Z</dcterms:modified>
</cp:coreProperties>
</file>