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DF9" w:rsidRDefault="00176DF9" w:rsidP="00176DF9">
      <w:pPr>
        <w:pStyle w:val="NoSpacing"/>
      </w:pPr>
      <w:r>
        <w:rPr>
          <w:u w:val="single"/>
        </w:rPr>
        <w:t>Peter de BRADWELL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176DF9" w:rsidRDefault="00176DF9" w:rsidP="00176DF9">
      <w:pPr>
        <w:pStyle w:val="NoSpacing"/>
      </w:pPr>
      <w:r>
        <w:t>Archer.</w:t>
      </w:r>
    </w:p>
    <w:p w:rsidR="00176DF9" w:rsidRDefault="00176DF9" w:rsidP="00176DF9">
      <w:pPr>
        <w:pStyle w:val="NoSpacing"/>
      </w:pPr>
    </w:p>
    <w:p w:rsidR="00176DF9" w:rsidRDefault="00176DF9" w:rsidP="00176DF9">
      <w:pPr>
        <w:pStyle w:val="NoSpacing"/>
      </w:pPr>
    </w:p>
    <w:p w:rsidR="00176DF9" w:rsidRPr="004C6E73" w:rsidRDefault="00176DF9" w:rsidP="00176DF9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176DF9" w:rsidRDefault="00176DF9" w:rsidP="00176DF9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176DF9" w:rsidRDefault="00176DF9" w:rsidP="00176DF9">
      <w:pPr>
        <w:pStyle w:val="NoSpacing"/>
      </w:pPr>
    </w:p>
    <w:p w:rsidR="00176DF9" w:rsidRDefault="00176DF9" w:rsidP="00176DF9">
      <w:pPr>
        <w:pStyle w:val="NoSpacing"/>
      </w:pPr>
    </w:p>
    <w:p w:rsidR="00176DF9" w:rsidRDefault="00176DF9" w:rsidP="00176DF9">
      <w:pPr>
        <w:pStyle w:val="NoSpacing"/>
      </w:pPr>
      <w:r>
        <w:t>26 August 2016</w:t>
      </w:r>
    </w:p>
    <w:p w:rsidR="006B2F86" w:rsidRPr="00E71FC3" w:rsidRDefault="00176D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DF9" w:rsidRDefault="00176DF9" w:rsidP="00E71FC3">
      <w:pPr>
        <w:spacing w:after="0" w:line="240" w:lineRule="auto"/>
      </w:pPr>
      <w:r>
        <w:separator/>
      </w:r>
    </w:p>
  </w:endnote>
  <w:endnote w:type="continuationSeparator" w:id="0">
    <w:p w:rsidR="00176DF9" w:rsidRDefault="00176D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DF9" w:rsidRDefault="00176DF9" w:rsidP="00E71FC3">
      <w:pPr>
        <w:spacing w:after="0" w:line="240" w:lineRule="auto"/>
      </w:pPr>
      <w:r>
        <w:separator/>
      </w:r>
    </w:p>
  </w:footnote>
  <w:footnote w:type="continuationSeparator" w:id="0">
    <w:p w:rsidR="00176DF9" w:rsidRDefault="00176D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F9"/>
    <w:rsid w:val="00176DF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6ED67E-39DD-42FA-9503-624A64F1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76DF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2016-09-23T21:35:00Z</dcterms:created>
  <dcterms:modified xsi:type="dcterms:W3CDTF">2016-09-23T21:35:00Z</dcterms:modified>
</cp:coreProperties>
</file>