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8BEBC" w14:textId="77777777" w:rsidR="003740BB" w:rsidRDefault="003740BB" w:rsidP="003740BB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Robert BRADWAY</w:t>
      </w:r>
      <w:r>
        <w:rPr>
          <w:szCs w:val="24"/>
        </w:rPr>
        <w:t xml:space="preserve">        (fl.1463)</w:t>
      </w:r>
    </w:p>
    <w:p w14:paraId="0229F536" w14:textId="77777777" w:rsidR="003740BB" w:rsidRDefault="003740BB" w:rsidP="003740BB">
      <w:pPr>
        <w:pStyle w:val="NoSpacing"/>
        <w:jc w:val="both"/>
        <w:rPr>
          <w:szCs w:val="24"/>
        </w:rPr>
      </w:pPr>
      <w:r>
        <w:rPr>
          <w:szCs w:val="24"/>
        </w:rPr>
        <w:t>of Little Stoneham, Suffolk. Yeoman.</w:t>
      </w:r>
    </w:p>
    <w:p w14:paraId="1EB0D3F6" w14:textId="77777777" w:rsidR="003740BB" w:rsidRDefault="003740BB" w:rsidP="003740BB">
      <w:pPr>
        <w:pStyle w:val="NoSpacing"/>
        <w:jc w:val="both"/>
        <w:rPr>
          <w:szCs w:val="24"/>
        </w:rPr>
      </w:pPr>
    </w:p>
    <w:p w14:paraId="00C058D1" w14:textId="77777777" w:rsidR="003740BB" w:rsidRDefault="003740BB" w:rsidP="003740BB">
      <w:pPr>
        <w:pStyle w:val="NoSpacing"/>
        <w:jc w:val="both"/>
        <w:rPr>
          <w:szCs w:val="24"/>
        </w:rPr>
      </w:pPr>
    </w:p>
    <w:p w14:paraId="6E1C093D" w14:textId="77777777" w:rsidR="003740BB" w:rsidRDefault="003740BB" w:rsidP="003740BB">
      <w:pPr>
        <w:pStyle w:val="NoSpacing"/>
        <w:jc w:val="both"/>
        <w:rPr>
          <w:szCs w:val="24"/>
        </w:rPr>
      </w:pPr>
      <w:r>
        <w:rPr>
          <w:szCs w:val="24"/>
        </w:rPr>
        <w:t>10 Feb.1463</w:t>
      </w:r>
      <w:r>
        <w:rPr>
          <w:szCs w:val="24"/>
        </w:rPr>
        <w:tab/>
        <w:t>He was pardoned for not appearing to answer Thomas Danyell, late Sheriff</w:t>
      </w:r>
    </w:p>
    <w:p w14:paraId="449B55A8" w14:textId="77777777" w:rsidR="003740BB" w:rsidRDefault="003740BB" w:rsidP="003740BB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of Suffolk, for not rendering his account for the time when he was his </w:t>
      </w:r>
    </w:p>
    <w:p w14:paraId="1631F403" w14:textId="77777777" w:rsidR="003740BB" w:rsidRDefault="003740BB" w:rsidP="003740BB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receiver.     (C.P.R. 1461-67 p.175)</w:t>
      </w:r>
    </w:p>
    <w:p w14:paraId="156AD2BC" w14:textId="77777777" w:rsidR="003740BB" w:rsidRDefault="003740BB" w:rsidP="003740BB">
      <w:pPr>
        <w:pStyle w:val="NoSpacing"/>
        <w:jc w:val="both"/>
        <w:rPr>
          <w:szCs w:val="24"/>
        </w:rPr>
      </w:pPr>
    </w:p>
    <w:p w14:paraId="3E234040" w14:textId="77777777" w:rsidR="003740BB" w:rsidRDefault="003740BB" w:rsidP="003740BB">
      <w:pPr>
        <w:pStyle w:val="NoSpacing"/>
        <w:jc w:val="both"/>
        <w:rPr>
          <w:szCs w:val="24"/>
        </w:rPr>
      </w:pPr>
    </w:p>
    <w:p w14:paraId="6964BBCD" w14:textId="77777777" w:rsidR="003740BB" w:rsidRDefault="003740BB" w:rsidP="003740BB">
      <w:pPr>
        <w:pStyle w:val="NoSpacing"/>
        <w:jc w:val="both"/>
        <w:rPr>
          <w:szCs w:val="24"/>
        </w:rPr>
      </w:pPr>
      <w:r>
        <w:rPr>
          <w:szCs w:val="24"/>
        </w:rPr>
        <w:t>7 January 2026</w:t>
      </w:r>
    </w:p>
    <w:p w14:paraId="359E1C7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66DEA" w14:textId="77777777" w:rsidR="00073494" w:rsidRDefault="00073494" w:rsidP="00086E2C">
      <w:pPr>
        <w:spacing w:after="0" w:line="240" w:lineRule="auto"/>
      </w:pPr>
      <w:r>
        <w:separator/>
      </w:r>
    </w:p>
  </w:endnote>
  <w:endnote w:type="continuationSeparator" w:id="0">
    <w:p w14:paraId="5871EB44" w14:textId="77777777" w:rsidR="00073494" w:rsidRDefault="0007349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934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0F8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A001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E0E5" w14:textId="77777777" w:rsidR="00073494" w:rsidRDefault="00073494" w:rsidP="00086E2C">
      <w:pPr>
        <w:spacing w:after="0" w:line="240" w:lineRule="auto"/>
      </w:pPr>
      <w:r>
        <w:separator/>
      </w:r>
    </w:p>
  </w:footnote>
  <w:footnote w:type="continuationSeparator" w:id="0">
    <w:p w14:paraId="06239C78" w14:textId="77777777" w:rsidR="00073494" w:rsidRDefault="0007349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7D5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55F5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ED2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0BB"/>
    <w:rsid w:val="00073494"/>
    <w:rsid w:val="00086E2C"/>
    <w:rsid w:val="000A2E7A"/>
    <w:rsid w:val="002244B7"/>
    <w:rsid w:val="00314D94"/>
    <w:rsid w:val="003740BB"/>
    <w:rsid w:val="00617568"/>
    <w:rsid w:val="006E68FA"/>
    <w:rsid w:val="007C256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0535B"/>
  <w15:chartTrackingRefBased/>
  <w15:docId w15:val="{B7D69D97-CF09-4023-BDE7-CF18E6F3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740B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43</Words>
  <Characters>244</Characters>
  <Application>Microsoft Office Word</Application>
  <DocSecurity>0</DocSecurity>
  <Lines>14</Lines>
  <Paragraphs>8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2026-01-16T19:25:00Z</dcterms:created>
  <dcterms:modified xsi:type="dcterms:W3CDTF">2026-01-16T19:28:00Z</dcterms:modified>
</cp:coreProperties>
</file>