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30C509" w14:textId="77777777" w:rsidR="00DB75F6" w:rsidRDefault="00DB75F6" w:rsidP="00DB75F6">
      <w:pPr>
        <w:pStyle w:val="NoSpacing"/>
      </w:pPr>
      <w:r w:rsidRPr="00DB75F6">
        <w:rPr>
          <w:u w:val="single"/>
        </w:rPr>
        <w:t xml:space="preserve">Thomas BRADSTON </w:t>
      </w:r>
      <w:r>
        <w:t xml:space="preserve">     (d.1438)</w:t>
      </w:r>
    </w:p>
    <w:p w14:paraId="7E03BBCA" w14:textId="77777777" w:rsidR="00DB75F6" w:rsidRDefault="00DB75F6" w:rsidP="00DB75F6">
      <w:pPr>
        <w:pStyle w:val="NoSpacing"/>
      </w:pPr>
    </w:p>
    <w:p w14:paraId="70482632" w14:textId="77777777" w:rsidR="00DB75F6" w:rsidRDefault="00DB75F6" w:rsidP="00DB75F6">
      <w:pPr>
        <w:pStyle w:val="NoSpacing"/>
      </w:pPr>
    </w:p>
    <w:p w14:paraId="1AEE4912" w14:textId="77777777" w:rsidR="00E77601" w:rsidRDefault="00E77601" w:rsidP="00DB75F6">
      <w:pPr>
        <w:pStyle w:val="NoSpacing"/>
      </w:pPr>
      <w:r>
        <w:t>= Edith(q.v.).   (www.inquisitionspostmortem.ac.uk  ref. eCIPM 25-8)</w:t>
      </w:r>
    </w:p>
    <w:p w14:paraId="42760996" w14:textId="77777777" w:rsidR="00DB75F6" w:rsidRDefault="00DB75F6" w:rsidP="00DB75F6">
      <w:pPr>
        <w:pStyle w:val="NoSpacing"/>
      </w:pPr>
      <w:r>
        <w:t>Son:  J</w:t>
      </w:r>
      <w:r w:rsidR="00E77601">
        <w:t>ohn(q.v.).   (ibid.)</w:t>
      </w:r>
    </w:p>
    <w:p w14:paraId="455A955C" w14:textId="77777777" w:rsidR="00DB75F6" w:rsidRDefault="00DB75F6" w:rsidP="00DB75F6">
      <w:pPr>
        <w:pStyle w:val="NoSpacing"/>
      </w:pPr>
    </w:p>
    <w:p w14:paraId="3F20CA68" w14:textId="77777777" w:rsidR="00DB75F6" w:rsidRDefault="00DB75F6" w:rsidP="00DB75F6">
      <w:pPr>
        <w:pStyle w:val="NoSpacing"/>
      </w:pPr>
    </w:p>
    <w:p w14:paraId="6801C568" w14:textId="77777777" w:rsidR="00DB75F6" w:rsidRDefault="00DB75F6" w:rsidP="00DB75F6">
      <w:pPr>
        <w:pStyle w:val="NoSpacing"/>
      </w:pPr>
      <w:r>
        <w:t>10 Jan.1438</w:t>
      </w:r>
      <w:r>
        <w:tab/>
        <w:t>He died.   (ibid.)</w:t>
      </w:r>
    </w:p>
    <w:p w14:paraId="38E567C9" w14:textId="63D9A9F6" w:rsidR="004B53CB" w:rsidRDefault="004B53CB" w:rsidP="00DB75F6">
      <w:pPr>
        <w:pStyle w:val="NoSpacing"/>
      </w:pPr>
      <w:r>
        <w:t xml:space="preserve">  4 Jul.</w:t>
      </w:r>
      <w:r>
        <w:tab/>
      </w:r>
      <w:r>
        <w:tab/>
        <w:t>Writ of diem clausit extremum to the Escheator of Gloucestershire.</w:t>
      </w:r>
    </w:p>
    <w:p w14:paraId="10571C9F" w14:textId="50F498C6" w:rsidR="004B53CB" w:rsidRDefault="004B53CB" w:rsidP="00DB75F6">
      <w:pPr>
        <w:pStyle w:val="NoSpacing"/>
      </w:pPr>
      <w:r>
        <w:tab/>
      </w:r>
      <w:r>
        <w:tab/>
        <w:t>(C.F.R. 1437-45 p.3)</w:t>
      </w:r>
    </w:p>
    <w:p w14:paraId="26FF0784" w14:textId="77777777" w:rsidR="00951881" w:rsidRDefault="00951881" w:rsidP="00DB75F6">
      <w:pPr>
        <w:pStyle w:val="NoSpacing"/>
      </w:pPr>
      <w:r>
        <w:t xml:space="preserve">  6 Nov.</w:t>
      </w:r>
      <w:r>
        <w:tab/>
        <w:t>An inquisition post mortem was held in Chipping Sodbury, Gloucestershire,</w:t>
      </w:r>
    </w:p>
    <w:p w14:paraId="20D0198A" w14:textId="526A99B0" w:rsidR="00951881" w:rsidRDefault="00951881" w:rsidP="00DB75F6">
      <w:pPr>
        <w:pStyle w:val="NoSpacing"/>
      </w:pPr>
      <w:r>
        <w:tab/>
      </w:r>
      <w:r>
        <w:tab/>
        <w:t xml:space="preserve">into his lands.  </w:t>
      </w:r>
    </w:p>
    <w:p w14:paraId="5ADAD637" w14:textId="74AB1B85" w:rsidR="004B53CB" w:rsidRDefault="004B53CB" w:rsidP="00DB75F6">
      <w:pPr>
        <w:pStyle w:val="NoSpacing"/>
      </w:pPr>
      <w:r>
        <w:tab/>
      </w:r>
      <w:r>
        <w:tab/>
      </w:r>
      <w:r>
        <w:t>(www.inquisitionspostmortem.ac.uk  ref. eCIPM 25-8)</w:t>
      </w:r>
    </w:p>
    <w:p w14:paraId="6A707AA7" w14:textId="77777777" w:rsidR="00DB75F6" w:rsidRDefault="00DB75F6" w:rsidP="00DB75F6">
      <w:pPr>
        <w:pStyle w:val="NoSpacing"/>
      </w:pPr>
    </w:p>
    <w:p w14:paraId="781E495B" w14:textId="77777777" w:rsidR="00DB75F6" w:rsidRDefault="00DB75F6" w:rsidP="00DB75F6">
      <w:pPr>
        <w:pStyle w:val="NoSpacing"/>
      </w:pPr>
    </w:p>
    <w:p w14:paraId="3CF12F74" w14:textId="77777777" w:rsidR="00DB75F6" w:rsidRDefault="00DB75F6" w:rsidP="00DB75F6">
      <w:pPr>
        <w:pStyle w:val="NoSpacing"/>
      </w:pPr>
      <w:r>
        <w:t>31 March 2017</w:t>
      </w:r>
    </w:p>
    <w:p w14:paraId="1BC7716A" w14:textId="01CEE4C2" w:rsidR="004B53CB" w:rsidRPr="00DB75F6" w:rsidRDefault="004B53CB" w:rsidP="00DB75F6">
      <w:pPr>
        <w:pStyle w:val="NoSpacing"/>
      </w:pPr>
      <w:r>
        <w:t>17 May 2023</w:t>
      </w:r>
    </w:p>
    <w:sectPr w:rsidR="004B53CB" w:rsidRPr="00DB75F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B63D5D" w14:textId="77777777" w:rsidR="00DB75F6" w:rsidRDefault="00DB75F6" w:rsidP="00E71FC3">
      <w:pPr>
        <w:spacing w:after="0" w:line="240" w:lineRule="auto"/>
      </w:pPr>
      <w:r>
        <w:separator/>
      </w:r>
    </w:p>
  </w:endnote>
  <w:endnote w:type="continuationSeparator" w:id="0">
    <w:p w14:paraId="342D7AC5" w14:textId="77777777" w:rsidR="00DB75F6" w:rsidRDefault="00DB75F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B8731A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B657AD" w14:textId="77777777" w:rsidR="00DB75F6" w:rsidRDefault="00DB75F6" w:rsidP="00E71FC3">
      <w:pPr>
        <w:spacing w:after="0" w:line="240" w:lineRule="auto"/>
      </w:pPr>
      <w:r>
        <w:separator/>
      </w:r>
    </w:p>
  </w:footnote>
  <w:footnote w:type="continuationSeparator" w:id="0">
    <w:p w14:paraId="6C74DA43" w14:textId="77777777" w:rsidR="00DB75F6" w:rsidRDefault="00DB75F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75F6"/>
    <w:rsid w:val="001A7C09"/>
    <w:rsid w:val="004B53CB"/>
    <w:rsid w:val="00577BD5"/>
    <w:rsid w:val="00656CBA"/>
    <w:rsid w:val="006A1F77"/>
    <w:rsid w:val="00733BE7"/>
    <w:rsid w:val="00951881"/>
    <w:rsid w:val="00AB52E8"/>
    <w:rsid w:val="00B16D3F"/>
    <w:rsid w:val="00BB41AC"/>
    <w:rsid w:val="00DB75F6"/>
    <w:rsid w:val="00E71FC3"/>
    <w:rsid w:val="00E77601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3BA176"/>
  <w15:chartTrackingRefBased/>
  <w15:docId w15:val="{72AD6550-FB8C-4138-BA79-CB9A76A1BD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6</TotalTime>
  <Pages>1</Pages>
  <Words>66</Words>
  <Characters>381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4</cp:revision>
  <dcterms:created xsi:type="dcterms:W3CDTF">2017-03-31T19:48:00Z</dcterms:created>
  <dcterms:modified xsi:type="dcterms:W3CDTF">2023-05-17T16:29:00Z</dcterms:modified>
</cp:coreProperties>
</file>