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528" w:rsidRDefault="00771528" w:rsidP="007715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BRADSHEY</w:t>
      </w:r>
      <w:r>
        <w:rPr>
          <w:rFonts w:ascii="Times New Roman" w:hAnsi="Times New Roman" w:cs="Times New Roman"/>
          <w:sz w:val="24"/>
          <w:szCs w:val="24"/>
        </w:rPr>
        <w:t xml:space="preserve">       (fl.1470)</w:t>
      </w:r>
    </w:p>
    <w:p w:rsidR="00771528" w:rsidRDefault="00771528" w:rsidP="007715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Coventry and Lichfield.</w:t>
      </w:r>
    </w:p>
    <w:p w:rsidR="00771528" w:rsidRDefault="00771528" w:rsidP="007715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1528" w:rsidRDefault="00771528" w:rsidP="007715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1528" w:rsidRDefault="00771528" w:rsidP="0077152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Aug.1470</w:t>
      </w:r>
      <w:r>
        <w:rPr>
          <w:rFonts w:ascii="Times New Roman" w:hAnsi="Times New Roman" w:cs="Times New Roman"/>
          <w:sz w:val="24"/>
          <w:szCs w:val="24"/>
        </w:rPr>
        <w:tab/>
        <w:t>She and William Worthyngton(q.v.) wished to marry, but since they were twice related in the fourth degree of consanguinity they requested that they might marry, with legitimation of issue. Approved.</w:t>
      </w:r>
    </w:p>
    <w:p w:rsidR="00771528" w:rsidRDefault="00771528" w:rsidP="0077152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p.22)</w:t>
      </w:r>
    </w:p>
    <w:p w:rsidR="00771528" w:rsidRDefault="00771528" w:rsidP="007715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1528" w:rsidRDefault="00771528" w:rsidP="007715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1528" w:rsidRDefault="00771528" w:rsidP="007715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528" w:rsidRDefault="00771528" w:rsidP="00564E3C">
      <w:pPr>
        <w:spacing w:after="0" w:line="240" w:lineRule="auto"/>
      </w:pPr>
      <w:r>
        <w:separator/>
      </w:r>
    </w:p>
  </w:endnote>
  <w:endnote w:type="continuationSeparator" w:id="0">
    <w:p w:rsidR="00771528" w:rsidRDefault="0077152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71528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528" w:rsidRDefault="00771528" w:rsidP="00564E3C">
      <w:pPr>
        <w:spacing w:after="0" w:line="240" w:lineRule="auto"/>
      </w:pPr>
      <w:r>
        <w:separator/>
      </w:r>
    </w:p>
  </w:footnote>
  <w:footnote w:type="continuationSeparator" w:id="0">
    <w:p w:rsidR="00771528" w:rsidRDefault="0077152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528"/>
    <w:rsid w:val="00372DC6"/>
    <w:rsid w:val="00564E3C"/>
    <w:rsid w:val="0064591D"/>
    <w:rsid w:val="0077152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A6E0BD-F432-4175-A58B-84FA9824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2016-01-26T21:08:00Z</dcterms:created>
  <dcterms:modified xsi:type="dcterms:W3CDTF">2016-01-26T21:09:00Z</dcterms:modified>
</cp:coreProperties>
</file>