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Roger BRADSHAWE </w:t>
      </w:r>
      <w:r>
        <w:rPr>
          <w:rFonts w:ascii="Times New Roman" w:hAnsi="Times New Roman" w:cs="Times New Roman"/>
          <w:sz w:val="24"/>
          <w:szCs w:val="24"/>
        </w:rPr>
        <w:t xml:space="preserve">     (fl.1418)</w:t>
      </w:r>
    </w:p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Twyford(q.v.) held an inquisition post mortem in </w:t>
      </w:r>
    </w:p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Stapleford, Nottinghamshire, into lands held by the late George Sallowe</w:t>
      </w:r>
    </w:p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Stanton by Dale.</w:t>
      </w:r>
    </w:p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59C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21-33)</w:t>
      </w:r>
    </w:p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37A7" w:rsidRDefault="00C037A7" w:rsidP="00C03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7A7" w:rsidRDefault="00C037A7" w:rsidP="00564E3C">
      <w:pPr>
        <w:spacing w:after="0" w:line="240" w:lineRule="auto"/>
      </w:pPr>
      <w:r>
        <w:separator/>
      </w:r>
    </w:p>
  </w:endnote>
  <w:endnote w:type="continuationSeparator" w:id="0">
    <w:p w:rsidR="00C037A7" w:rsidRDefault="00C037A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037A7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7A7" w:rsidRDefault="00C037A7" w:rsidP="00564E3C">
      <w:pPr>
        <w:spacing w:after="0" w:line="240" w:lineRule="auto"/>
      </w:pPr>
      <w:r>
        <w:separator/>
      </w:r>
    </w:p>
  </w:footnote>
  <w:footnote w:type="continuationSeparator" w:id="0">
    <w:p w:rsidR="00C037A7" w:rsidRDefault="00C037A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7A7"/>
    <w:rsid w:val="00372DC6"/>
    <w:rsid w:val="00564E3C"/>
    <w:rsid w:val="0064591D"/>
    <w:rsid w:val="00C037A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58F0B2-FE67-49B0-A038-12BFE47E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037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2015-10-10T20:11:00Z</dcterms:created>
  <dcterms:modified xsi:type="dcterms:W3CDTF">2015-10-10T20:11:00Z</dcterms:modified>
</cp:coreProperties>
</file>