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87C9D" w14:textId="77777777" w:rsidR="00EF557E" w:rsidRPr="002B6CC8" w:rsidRDefault="00EF557E" w:rsidP="00EF557E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Richard BRADSHAWE</w:t>
      </w:r>
      <w:r>
        <w:rPr>
          <w:color w:val="000000"/>
        </w:rPr>
        <w:t xml:space="preserve">       </w:t>
      </w:r>
      <w:r w:rsidRPr="002B6CC8">
        <w:rPr>
          <w:rStyle w:val="Hyperlink"/>
          <w:u w:val="none"/>
        </w:rPr>
        <w:t>(fl.1415)</w:t>
      </w:r>
    </w:p>
    <w:p w14:paraId="771154D2" w14:textId="77777777" w:rsidR="00EF557E" w:rsidRPr="002B6CC8" w:rsidRDefault="00EF557E" w:rsidP="00EF557E">
      <w:pPr>
        <w:pStyle w:val="NoSpacing"/>
        <w:jc w:val="both"/>
        <w:rPr>
          <w:color w:val="000000"/>
        </w:rPr>
      </w:pPr>
      <w:r w:rsidRPr="002B6CC8">
        <w:rPr>
          <w:rStyle w:val="Hyperlink"/>
          <w:u w:val="none"/>
        </w:rPr>
        <w:t>Archer.</w:t>
      </w:r>
      <w:bookmarkStart w:id="0" w:name="_GoBack"/>
      <w:bookmarkEnd w:id="0"/>
    </w:p>
    <w:p w14:paraId="6EEFE88F" w14:textId="77777777" w:rsidR="00EF557E" w:rsidRDefault="00EF557E" w:rsidP="00EF557E">
      <w:pPr>
        <w:pStyle w:val="NoSpacing"/>
        <w:jc w:val="both"/>
        <w:rPr>
          <w:color w:val="000000"/>
        </w:rPr>
      </w:pPr>
    </w:p>
    <w:p w14:paraId="04B9A1ED" w14:textId="77777777" w:rsidR="00EF557E" w:rsidRDefault="00EF557E" w:rsidP="00EF557E">
      <w:pPr>
        <w:pStyle w:val="NoSpacing"/>
        <w:jc w:val="both"/>
        <w:rPr>
          <w:color w:val="000000"/>
        </w:rPr>
      </w:pPr>
    </w:p>
    <w:p w14:paraId="6085AAD5" w14:textId="77777777" w:rsidR="00EF557E" w:rsidRDefault="00EF557E" w:rsidP="00EF557E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2F78DE4" w14:textId="77777777" w:rsidR="00EF557E" w:rsidRDefault="00EF557E" w:rsidP="00EF557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E0B1581" w14:textId="77777777" w:rsidR="00EF557E" w:rsidRDefault="00EF557E" w:rsidP="00EF557E">
      <w:pPr>
        <w:pStyle w:val="NoSpacing"/>
        <w:jc w:val="both"/>
        <w:rPr>
          <w:color w:val="000000"/>
        </w:rPr>
      </w:pPr>
    </w:p>
    <w:p w14:paraId="3A44E01D" w14:textId="77777777" w:rsidR="00EF557E" w:rsidRDefault="00EF557E" w:rsidP="00EF557E">
      <w:pPr>
        <w:pStyle w:val="NoSpacing"/>
        <w:jc w:val="both"/>
        <w:rPr>
          <w:color w:val="000000"/>
        </w:rPr>
      </w:pPr>
    </w:p>
    <w:p w14:paraId="7F5698D1" w14:textId="77777777" w:rsidR="00EF557E" w:rsidRDefault="00EF557E" w:rsidP="00EF557E">
      <w:pPr>
        <w:pStyle w:val="NoSpacing"/>
        <w:jc w:val="both"/>
        <w:rPr>
          <w:color w:val="000000"/>
        </w:rPr>
      </w:pPr>
      <w:r>
        <w:rPr>
          <w:color w:val="000000"/>
        </w:rPr>
        <w:t>4 January 2020</w:t>
      </w:r>
    </w:p>
    <w:p w14:paraId="77C54279" w14:textId="383FFDF3" w:rsidR="006B2F86" w:rsidRPr="00E71FC3" w:rsidRDefault="00EF557E" w:rsidP="00E71FC3">
      <w:pPr>
        <w:pStyle w:val="NoSpacing"/>
      </w:pPr>
      <w:r>
        <w:t xml:space="preserve"> 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08092" w14:textId="77777777" w:rsidR="00EF557E" w:rsidRDefault="00EF557E" w:rsidP="00E71FC3">
      <w:pPr>
        <w:spacing w:after="0" w:line="240" w:lineRule="auto"/>
      </w:pPr>
      <w:r>
        <w:separator/>
      </w:r>
    </w:p>
  </w:endnote>
  <w:endnote w:type="continuationSeparator" w:id="0">
    <w:p w14:paraId="3A297B3A" w14:textId="77777777" w:rsidR="00EF557E" w:rsidRDefault="00EF55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118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41A95" w14:textId="77777777" w:rsidR="00EF557E" w:rsidRDefault="00EF557E" w:rsidP="00E71FC3">
      <w:pPr>
        <w:spacing w:after="0" w:line="240" w:lineRule="auto"/>
      </w:pPr>
      <w:r>
        <w:separator/>
      </w:r>
    </w:p>
  </w:footnote>
  <w:footnote w:type="continuationSeparator" w:id="0">
    <w:p w14:paraId="33BEFE1B" w14:textId="77777777" w:rsidR="00EF557E" w:rsidRDefault="00EF55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7E"/>
    <w:rsid w:val="001A7C09"/>
    <w:rsid w:val="002B6C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545C8"/>
  <w15:chartTrackingRefBased/>
  <w15:docId w15:val="{F1D10C19-C2BF-4E51-BB80-1A954AB0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F557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2020-02-08T17:31:00Z</dcterms:created>
  <dcterms:modified xsi:type="dcterms:W3CDTF">2020-02-08T17:45:00Z</dcterms:modified>
</cp:coreProperties>
</file>