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257AE" w14:textId="77777777" w:rsidR="005D55F8" w:rsidRDefault="005D55F8" w:rsidP="005D55F8">
      <w:pPr>
        <w:pStyle w:val="NoSpacing"/>
        <w:jc w:val="both"/>
      </w:pPr>
      <w:r>
        <w:rPr>
          <w:u w:val="single"/>
        </w:rPr>
        <w:t>James BRADSHAWE</w:t>
      </w:r>
      <w:r>
        <w:t xml:space="preserve">          (fl.1461)</w:t>
      </w:r>
    </w:p>
    <w:p w14:paraId="158A9697" w14:textId="77777777" w:rsidR="005D55F8" w:rsidRDefault="005D55F8" w:rsidP="005D55F8">
      <w:pPr>
        <w:pStyle w:val="NoSpacing"/>
        <w:jc w:val="both"/>
      </w:pPr>
      <w:r>
        <w:t>of Stanton Harcourt, Oxfordshire. Yeoman.</w:t>
      </w:r>
    </w:p>
    <w:p w14:paraId="00BFD34F" w14:textId="77777777" w:rsidR="005D55F8" w:rsidRDefault="005D55F8" w:rsidP="005D55F8">
      <w:pPr>
        <w:pStyle w:val="NoSpacing"/>
        <w:jc w:val="both"/>
      </w:pPr>
    </w:p>
    <w:p w14:paraId="5A1A36DE" w14:textId="77777777" w:rsidR="005D55F8" w:rsidRDefault="005D55F8" w:rsidP="005D55F8">
      <w:pPr>
        <w:pStyle w:val="NoSpacing"/>
        <w:jc w:val="both"/>
      </w:pPr>
    </w:p>
    <w:p w14:paraId="3AB7D331" w14:textId="77777777" w:rsidR="005D55F8" w:rsidRDefault="005D55F8" w:rsidP="005D55F8">
      <w:pPr>
        <w:pStyle w:val="NoSpacing"/>
        <w:jc w:val="both"/>
      </w:pPr>
      <w:r>
        <w:tab/>
        <w:t>1461</w:t>
      </w:r>
      <w:r>
        <w:tab/>
        <w:t>The King indicted him and 24 others for felony and murder.</w:t>
      </w:r>
    </w:p>
    <w:p w14:paraId="392DDD5C" w14:textId="77777777" w:rsidR="005D55F8" w:rsidRDefault="005D55F8" w:rsidP="005D55F8">
      <w:pPr>
        <w:pStyle w:val="NoSpacing"/>
        <w:jc w:val="both"/>
      </w:pPr>
      <w:r>
        <w:tab/>
      </w:r>
      <w: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887363">
          <w:rPr>
            <w:rStyle w:val="Hyperlink"/>
            <w:rFonts w:cs="Times New Roman"/>
            <w:szCs w:val="24"/>
          </w:rPr>
          <w:t>https://waalt.uh.edu/index.php/KB27/799</w:t>
        </w:r>
      </w:hyperlink>
      <w:r>
        <w:t xml:space="preserve">    )</w:t>
      </w:r>
    </w:p>
    <w:p w14:paraId="2F91F51B" w14:textId="77777777" w:rsidR="005D55F8" w:rsidRDefault="005D55F8" w:rsidP="005D55F8">
      <w:pPr>
        <w:pStyle w:val="NoSpacing"/>
        <w:jc w:val="both"/>
      </w:pPr>
    </w:p>
    <w:p w14:paraId="0D74C8C1" w14:textId="77777777" w:rsidR="005D55F8" w:rsidRDefault="005D55F8" w:rsidP="005D55F8">
      <w:pPr>
        <w:pStyle w:val="NoSpacing"/>
        <w:jc w:val="both"/>
      </w:pPr>
    </w:p>
    <w:p w14:paraId="2D3594D6" w14:textId="5D29FEBC" w:rsidR="00617568" w:rsidRPr="00086E2C" w:rsidRDefault="005D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January 2026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3425F" w14:textId="77777777" w:rsidR="00E55E66" w:rsidRDefault="00E55E66" w:rsidP="00086E2C">
      <w:pPr>
        <w:spacing w:after="0" w:line="240" w:lineRule="auto"/>
      </w:pPr>
      <w:r>
        <w:separator/>
      </w:r>
    </w:p>
  </w:endnote>
  <w:endnote w:type="continuationSeparator" w:id="0">
    <w:p w14:paraId="588FDE38" w14:textId="77777777" w:rsidR="00E55E66" w:rsidRDefault="00E55E6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C151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305F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32AB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F6BF4" w14:textId="77777777" w:rsidR="00E55E66" w:rsidRDefault="00E55E66" w:rsidP="00086E2C">
      <w:pPr>
        <w:spacing w:after="0" w:line="240" w:lineRule="auto"/>
      </w:pPr>
      <w:r>
        <w:separator/>
      </w:r>
    </w:p>
  </w:footnote>
  <w:footnote w:type="continuationSeparator" w:id="0">
    <w:p w14:paraId="25F398B3" w14:textId="77777777" w:rsidR="00E55E66" w:rsidRDefault="00E55E6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8D92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A90B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3277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5F8"/>
    <w:rsid w:val="00086E2C"/>
    <w:rsid w:val="000A2E7A"/>
    <w:rsid w:val="002244B7"/>
    <w:rsid w:val="00314D94"/>
    <w:rsid w:val="005D55F8"/>
    <w:rsid w:val="00617568"/>
    <w:rsid w:val="006E68FA"/>
    <w:rsid w:val="00E55E66"/>
    <w:rsid w:val="00EC271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A4950"/>
  <w15:chartTrackingRefBased/>
  <w15:docId w15:val="{3C70CE08-701D-4F69-9C30-4FB480802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D55F8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D55F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38</Words>
  <Characters>227</Characters>
  <Application>Microsoft Office Word</Application>
  <DocSecurity>0</DocSecurity>
  <Lines>10</Lines>
  <Paragraphs>7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2026-01-09T13:26:00Z</dcterms:created>
  <dcterms:modified xsi:type="dcterms:W3CDTF">2026-01-09T13:27:00Z</dcterms:modified>
</cp:coreProperties>
</file>