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449A5" w14:textId="47FB7312" w:rsidR="00BA00AB" w:rsidRDefault="008025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BRADSHAW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147A4E23" w14:textId="1FD5A0F8" w:rsidR="0080252A" w:rsidRDefault="008025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Milwich, Staffordshire.</w:t>
      </w:r>
    </w:p>
    <w:p w14:paraId="121B1060" w14:textId="334FE66D" w:rsidR="0080252A" w:rsidRDefault="008025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7BC3E" w14:textId="2A0D456E" w:rsidR="0080252A" w:rsidRDefault="008025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2D5B8F" w14:textId="247B7219" w:rsidR="0080252A" w:rsidRDefault="008025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Stafford into lands of</w:t>
      </w:r>
    </w:p>
    <w:p w14:paraId="2ED5004D" w14:textId="64BC559A" w:rsidR="0080252A" w:rsidRDefault="008025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Aston, esquire(q.v.).</w:t>
      </w:r>
    </w:p>
    <w:p w14:paraId="7C227AAB" w14:textId="77777777" w:rsidR="0080252A" w:rsidRDefault="0080252A" w:rsidP="0080252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282CD00F" w14:textId="4F931F5B" w:rsidR="0080252A" w:rsidRDefault="0080252A" w:rsidP="0080252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p.27)</w:t>
      </w:r>
    </w:p>
    <w:p w14:paraId="508A34F7" w14:textId="611ECB89" w:rsidR="0080252A" w:rsidRDefault="0080252A" w:rsidP="0080252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5731E82" w14:textId="5C6655F7" w:rsidR="0080252A" w:rsidRDefault="0080252A" w:rsidP="0080252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CFCBE91" w14:textId="5B8030D0" w:rsidR="0080252A" w:rsidRPr="0080252A" w:rsidRDefault="0080252A" w:rsidP="00802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sectPr w:rsidR="0080252A" w:rsidRPr="008025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E0946" w14:textId="77777777" w:rsidR="0080252A" w:rsidRDefault="0080252A" w:rsidP="009139A6">
      <w:r>
        <w:separator/>
      </w:r>
    </w:p>
  </w:endnote>
  <w:endnote w:type="continuationSeparator" w:id="0">
    <w:p w14:paraId="0A919AB1" w14:textId="77777777" w:rsidR="0080252A" w:rsidRDefault="008025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C81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6D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35F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A2D15" w14:textId="77777777" w:rsidR="0080252A" w:rsidRDefault="0080252A" w:rsidP="009139A6">
      <w:r>
        <w:separator/>
      </w:r>
    </w:p>
  </w:footnote>
  <w:footnote w:type="continuationSeparator" w:id="0">
    <w:p w14:paraId="2A258218" w14:textId="77777777" w:rsidR="0080252A" w:rsidRDefault="008025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CC7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347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9F6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52A"/>
    <w:rsid w:val="000666E0"/>
    <w:rsid w:val="002510B7"/>
    <w:rsid w:val="005C130B"/>
    <w:rsid w:val="0080252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F39AC"/>
  <w15:chartTrackingRefBased/>
  <w15:docId w15:val="{8AA0CFF7-11EC-4ADB-8FF5-95F51E07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2022-02-17T14:18:00Z</dcterms:created>
  <dcterms:modified xsi:type="dcterms:W3CDTF">2022-02-17T14:23:00Z</dcterms:modified>
</cp:coreProperties>
</file>