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A24B4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BRADSHAW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99F0712" w14:textId="7886F3C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Kirkham Priory.</w:t>
      </w:r>
    </w:p>
    <w:p w14:paraId="14DF3D25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3974BB" w14:textId="18D09F70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96EFA" w14:textId="77777777" w:rsidR="00CA48D9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258362F2" w14:textId="77777777" w:rsidR="00CA48D9" w:rsidRPr="00911497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16814FA7" w14:textId="3C77B25C" w:rsidR="00CA48D9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5E3FFDED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57FD5EB0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E266DDD" w14:textId="1330B7DF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681BDAA3" w14:textId="77777777" w:rsidR="00CA48D9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0F9F81AD" w14:textId="77777777" w:rsidR="00CA48D9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53E70E2" w14:textId="77777777" w:rsidR="00CA48D9" w:rsidRDefault="00CA48D9" w:rsidP="00CA4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4F0AB057" w14:textId="77777777" w:rsidR="00CA48D9" w:rsidRDefault="00CA48D9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18EA8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A6E91" w14:textId="77777777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D0789B" w14:textId="1EAF0BC6" w:rsidR="008A01CF" w:rsidRDefault="008A01CF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3C6367B2" w14:textId="5853B36D" w:rsidR="00CA48D9" w:rsidRPr="00C17D89" w:rsidRDefault="00CA48D9" w:rsidP="008A0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2021</w:t>
      </w:r>
    </w:p>
    <w:p w14:paraId="47DB6925" w14:textId="20AFBA89" w:rsidR="00BA00AB" w:rsidRPr="008A01C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A01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12681" w14:textId="77777777" w:rsidR="008A01CF" w:rsidRDefault="008A01CF" w:rsidP="009139A6">
      <w:r>
        <w:separator/>
      </w:r>
    </w:p>
  </w:endnote>
  <w:endnote w:type="continuationSeparator" w:id="0">
    <w:p w14:paraId="55D5254A" w14:textId="77777777" w:rsidR="008A01CF" w:rsidRDefault="008A01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4D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5F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1B4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D78D2" w14:textId="77777777" w:rsidR="008A01CF" w:rsidRDefault="008A01CF" w:rsidP="009139A6">
      <w:r>
        <w:separator/>
      </w:r>
    </w:p>
  </w:footnote>
  <w:footnote w:type="continuationSeparator" w:id="0">
    <w:p w14:paraId="22FEE6E2" w14:textId="77777777" w:rsidR="008A01CF" w:rsidRDefault="008A01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63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82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B7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CF"/>
    <w:rsid w:val="000666E0"/>
    <w:rsid w:val="002510B7"/>
    <w:rsid w:val="005C130B"/>
    <w:rsid w:val="00826F5C"/>
    <w:rsid w:val="008A01CF"/>
    <w:rsid w:val="009139A6"/>
    <w:rsid w:val="009448BB"/>
    <w:rsid w:val="00A3176C"/>
    <w:rsid w:val="00BA00AB"/>
    <w:rsid w:val="00CA48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073"/>
  <w15:chartTrackingRefBased/>
  <w15:docId w15:val="{EE70EF0E-0CD1-481E-9673-D829B3EB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2021-03-06T20:07:00Z</dcterms:created>
  <dcterms:modified xsi:type="dcterms:W3CDTF">2021-06-07T08:06:00Z</dcterms:modified>
</cp:coreProperties>
</file>