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5FE8C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Reginald BRADSHAW</w:t>
      </w:r>
      <w:r>
        <w:rPr>
          <w:rFonts w:ascii="Times New Roman" w:hAnsi="Times New Roman" w:cs="Times New Roman"/>
        </w:rPr>
        <w:t xml:space="preserve">       (fl.1470)</w:t>
      </w:r>
    </w:p>
    <w:p w14:paraId="06931755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</w:p>
    <w:p w14:paraId="53F2BC85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</w:p>
    <w:p w14:paraId="22370D57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35077FF9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BC5443A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</w:p>
    <w:p w14:paraId="59D75DEE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</w:p>
    <w:p w14:paraId="363B4CDA" w14:textId="77777777" w:rsidR="00D80479" w:rsidRDefault="00D80479" w:rsidP="00D804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28B3F6A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546C8" w14:textId="77777777" w:rsidR="00612B0D" w:rsidRDefault="00612B0D" w:rsidP="00086E2C">
      <w:pPr>
        <w:spacing w:after="0" w:line="240" w:lineRule="auto"/>
      </w:pPr>
      <w:r>
        <w:separator/>
      </w:r>
    </w:p>
  </w:endnote>
  <w:endnote w:type="continuationSeparator" w:id="0">
    <w:p w14:paraId="26234009" w14:textId="77777777" w:rsidR="00612B0D" w:rsidRDefault="00612B0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B9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1A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A9C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CF40" w14:textId="77777777" w:rsidR="00612B0D" w:rsidRDefault="00612B0D" w:rsidP="00086E2C">
      <w:pPr>
        <w:spacing w:after="0" w:line="240" w:lineRule="auto"/>
      </w:pPr>
      <w:r>
        <w:separator/>
      </w:r>
    </w:p>
  </w:footnote>
  <w:footnote w:type="continuationSeparator" w:id="0">
    <w:p w14:paraId="3EA75774" w14:textId="77777777" w:rsidR="00612B0D" w:rsidRDefault="00612B0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60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710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4C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79"/>
    <w:rsid w:val="00086E2C"/>
    <w:rsid w:val="000A2E7A"/>
    <w:rsid w:val="002244B7"/>
    <w:rsid w:val="00314D94"/>
    <w:rsid w:val="00612B0D"/>
    <w:rsid w:val="00617568"/>
    <w:rsid w:val="00650EC4"/>
    <w:rsid w:val="006E68FA"/>
    <w:rsid w:val="00D804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3E4AA"/>
  <w15:chartTrackingRefBased/>
  <w15:docId w15:val="{7DDAA310-EC40-48CF-B349-DD9F3285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0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133</Characters>
  <Application>Microsoft Office Word</Application>
  <DocSecurity>0</DocSecurity>
  <Lines>9</Lines>
  <Paragraphs>5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2026-02-11T21:08:00Z</dcterms:created>
  <dcterms:modified xsi:type="dcterms:W3CDTF">2026-02-11T21:08:00Z</dcterms:modified>
</cp:coreProperties>
</file>