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34C7A" w14:textId="04931647" w:rsidR="00BA00AB" w:rsidRDefault="006F2F8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BRADSHAWE</w:t>
      </w:r>
      <w:r>
        <w:rPr>
          <w:rFonts w:cs="Times New Roman"/>
          <w:szCs w:val="24"/>
        </w:rPr>
        <w:t xml:space="preserve">      (fl.1465)</w:t>
      </w:r>
    </w:p>
    <w:p w14:paraId="0155D3D4" w14:textId="190A69B7" w:rsidR="006F2F8A" w:rsidRDefault="006F2F8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a mediety of Gamilgeye, Cambridgeshire.</w:t>
      </w:r>
    </w:p>
    <w:p w14:paraId="1CF37DF9" w14:textId="77777777" w:rsidR="006F2F8A" w:rsidRDefault="006F2F8A" w:rsidP="009139A6">
      <w:pPr>
        <w:pStyle w:val="NoSpacing"/>
        <w:rPr>
          <w:rFonts w:cs="Times New Roman"/>
          <w:szCs w:val="24"/>
        </w:rPr>
      </w:pPr>
    </w:p>
    <w:p w14:paraId="2A9FDA5C" w14:textId="77777777" w:rsidR="006F2F8A" w:rsidRDefault="006F2F8A" w:rsidP="009139A6">
      <w:pPr>
        <w:pStyle w:val="NoSpacing"/>
        <w:rPr>
          <w:rFonts w:cs="Times New Roman"/>
          <w:szCs w:val="24"/>
        </w:rPr>
      </w:pPr>
    </w:p>
    <w:p w14:paraId="06D51AC3" w14:textId="518DD567" w:rsidR="006F2F8A" w:rsidRDefault="006F2F8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He made his Will. </w:t>
      </w:r>
    </w:p>
    <w:p w14:paraId="50E7769D" w14:textId="5C45EA34" w:rsidR="006F2F8A" w:rsidRDefault="006F2F8A" w:rsidP="006F2F8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p.62)</w:t>
      </w:r>
    </w:p>
    <w:p w14:paraId="2AFD0AB5" w14:textId="77777777" w:rsidR="006F2F8A" w:rsidRDefault="006F2F8A" w:rsidP="006F2F8A">
      <w:pPr>
        <w:pStyle w:val="NoSpacing"/>
        <w:rPr>
          <w:rFonts w:cs="Times New Roman"/>
          <w:szCs w:val="24"/>
        </w:rPr>
      </w:pPr>
    </w:p>
    <w:p w14:paraId="6CA2CAED" w14:textId="77777777" w:rsidR="006F2F8A" w:rsidRDefault="006F2F8A" w:rsidP="006F2F8A">
      <w:pPr>
        <w:pStyle w:val="NoSpacing"/>
        <w:rPr>
          <w:rFonts w:cs="Times New Roman"/>
          <w:szCs w:val="24"/>
        </w:rPr>
      </w:pPr>
    </w:p>
    <w:p w14:paraId="5FCD0F18" w14:textId="599F1EFC" w:rsidR="006F2F8A" w:rsidRPr="006F2F8A" w:rsidRDefault="006F2F8A" w:rsidP="006F2F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October 2023</w:t>
      </w:r>
    </w:p>
    <w:sectPr w:rsidR="006F2F8A" w:rsidRPr="006F2F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920A8" w14:textId="77777777" w:rsidR="006F2F8A" w:rsidRDefault="006F2F8A" w:rsidP="009139A6">
      <w:r>
        <w:separator/>
      </w:r>
    </w:p>
  </w:endnote>
  <w:endnote w:type="continuationSeparator" w:id="0">
    <w:p w14:paraId="6F208A91" w14:textId="77777777" w:rsidR="006F2F8A" w:rsidRDefault="006F2F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BE3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660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00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9A6EF" w14:textId="77777777" w:rsidR="006F2F8A" w:rsidRDefault="006F2F8A" w:rsidP="009139A6">
      <w:r>
        <w:separator/>
      </w:r>
    </w:p>
  </w:footnote>
  <w:footnote w:type="continuationSeparator" w:id="0">
    <w:p w14:paraId="0D91E5F7" w14:textId="77777777" w:rsidR="006F2F8A" w:rsidRDefault="006F2F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F1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383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25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8A"/>
    <w:rsid w:val="000666E0"/>
    <w:rsid w:val="002510B7"/>
    <w:rsid w:val="005C130B"/>
    <w:rsid w:val="006F2F8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03739"/>
  <w15:chartTrackingRefBased/>
  <w15:docId w15:val="{AA3BCAD4-82C8-4CB1-8012-C9819DAC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2023-10-15T21:01:00Z</dcterms:created>
  <dcterms:modified xsi:type="dcterms:W3CDTF">2023-10-15T21:04:00Z</dcterms:modified>
</cp:coreProperties>
</file>