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0919C" w14:textId="77777777" w:rsidR="000B46DE" w:rsidRDefault="000B46DE" w:rsidP="000B4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BRADSHAWE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283ECEDC" w14:textId="77777777" w:rsidR="000B46DE" w:rsidRDefault="000B46DE" w:rsidP="000B4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92A8D0" w14:textId="77777777" w:rsidR="000B46DE" w:rsidRDefault="000B46DE" w:rsidP="000B4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62F3B3" w14:textId="77777777" w:rsidR="000B46DE" w:rsidRDefault="000B46DE" w:rsidP="000B4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Derbyshire.  </w:t>
      </w:r>
    </w:p>
    <w:p w14:paraId="7C2C0672" w14:textId="77777777" w:rsidR="000B46DE" w:rsidRDefault="000B46DE" w:rsidP="000B46DE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p.490)</w:t>
      </w:r>
    </w:p>
    <w:p w14:paraId="40003D53" w14:textId="77777777" w:rsidR="000B46DE" w:rsidRDefault="000B46DE" w:rsidP="000B4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3D6102" w14:textId="77777777" w:rsidR="000B46DE" w:rsidRDefault="000B46DE" w:rsidP="000B4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BF6AFC" w14:textId="77777777" w:rsidR="000B46DE" w:rsidRDefault="000B46DE" w:rsidP="000B4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2018</w:t>
      </w:r>
    </w:p>
    <w:p w14:paraId="64399DCE" w14:textId="77777777" w:rsidR="006B2F86" w:rsidRPr="00E71FC3" w:rsidRDefault="000B46D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D09BFB" w14:textId="77777777" w:rsidR="000B46DE" w:rsidRDefault="000B46DE" w:rsidP="00E71FC3">
      <w:pPr>
        <w:spacing w:after="0" w:line="240" w:lineRule="auto"/>
      </w:pPr>
      <w:r>
        <w:separator/>
      </w:r>
    </w:p>
  </w:endnote>
  <w:endnote w:type="continuationSeparator" w:id="0">
    <w:p w14:paraId="01AC47A6" w14:textId="77777777" w:rsidR="000B46DE" w:rsidRDefault="000B46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686C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67E365" w14:textId="77777777" w:rsidR="000B46DE" w:rsidRDefault="000B46DE" w:rsidP="00E71FC3">
      <w:pPr>
        <w:spacing w:after="0" w:line="240" w:lineRule="auto"/>
      </w:pPr>
      <w:r>
        <w:separator/>
      </w:r>
    </w:p>
  </w:footnote>
  <w:footnote w:type="continuationSeparator" w:id="0">
    <w:p w14:paraId="53217981" w14:textId="77777777" w:rsidR="000B46DE" w:rsidRDefault="000B46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6DE"/>
    <w:rsid w:val="000B46D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F4AE8"/>
  <w15:chartTrackingRefBased/>
  <w15:docId w15:val="{39BA7AAF-B797-40CE-B0E5-0B168616B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46DE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2018-09-11T20:42:00Z</dcterms:created>
  <dcterms:modified xsi:type="dcterms:W3CDTF">2018-09-11T20:43:00Z</dcterms:modified>
</cp:coreProperties>
</file>