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DA7C5" w14:textId="77777777" w:rsidR="00230FE7" w:rsidRDefault="00230FE7" w:rsidP="00230FE7">
      <w:pPr>
        <w:pStyle w:val="NoSpacing"/>
        <w:rPr>
          <w:rFonts w:eastAsia="Times New Roman"/>
        </w:rPr>
      </w:pPr>
      <w:r>
        <w:rPr>
          <w:u w:val="single"/>
        </w:rPr>
        <w:t>Richard de BRADSHAGH</w:t>
      </w:r>
      <w:r>
        <w:t xml:space="preserve">         </w:t>
      </w:r>
      <w:r>
        <w:rPr>
          <w:rFonts w:eastAsia="Times New Roman"/>
        </w:rPr>
        <w:t>(fl.1419)</w:t>
      </w:r>
    </w:p>
    <w:p w14:paraId="65DA253A" w14:textId="77777777" w:rsidR="00230FE7" w:rsidRDefault="00230FE7" w:rsidP="00230FE7">
      <w:pPr>
        <w:pStyle w:val="NoSpacing"/>
        <w:rPr>
          <w:rFonts w:eastAsia="Times New Roman"/>
        </w:rPr>
      </w:pPr>
      <w:r>
        <w:rPr>
          <w:rFonts w:eastAsia="Times New Roman"/>
        </w:rPr>
        <w:t>Man-at-arms.</w:t>
      </w:r>
    </w:p>
    <w:p w14:paraId="7CD31B3A" w14:textId="77777777" w:rsidR="00230FE7" w:rsidRDefault="00230FE7" w:rsidP="00230FE7">
      <w:pPr>
        <w:pStyle w:val="NoSpacing"/>
        <w:rPr>
          <w:rFonts w:eastAsia="Times New Roman"/>
        </w:rPr>
      </w:pPr>
    </w:p>
    <w:p w14:paraId="49C87542" w14:textId="77777777" w:rsidR="00230FE7" w:rsidRDefault="00230FE7" w:rsidP="00230FE7">
      <w:pPr>
        <w:pStyle w:val="NoSpacing"/>
        <w:rPr>
          <w:rFonts w:eastAsia="Times New Roman"/>
        </w:rPr>
      </w:pPr>
    </w:p>
    <w:p w14:paraId="2A47421D" w14:textId="77777777" w:rsidR="00230FE7" w:rsidRDefault="00230FE7" w:rsidP="00230FE7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7 Mar.1419</w:t>
      </w:r>
      <w:r>
        <w:rPr>
          <w:rFonts w:eastAsia="Times New Roman"/>
        </w:rPr>
        <w:tab/>
        <w:t xml:space="preserve">He occurs in the muster roll of the company going to reinforce the </w:t>
      </w:r>
    </w:p>
    <w:p w14:paraId="0AC023E9" w14:textId="77777777" w:rsidR="00230FE7" w:rsidRDefault="00230FE7" w:rsidP="00230FE7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Calais garrison, under the command of Sir John Savage(q.v.).</w:t>
      </w:r>
    </w:p>
    <w:p w14:paraId="082E5F2A" w14:textId="77777777" w:rsidR="00230FE7" w:rsidRDefault="00230FE7" w:rsidP="00230FE7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(T.N.A. ref. E101/49/23, m2)</w:t>
      </w:r>
    </w:p>
    <w:p w14:paraId="7605869A" w14:textId="77777777" w:rsidR="00230FE7" w:rsidRDefault="00230FE7" w:rsidP="00230FE7">
      <w:pPr>
        <w:pStyle w:val="NoSpacing"/>
        <w:rPr>
          <w:rFonts w:eastAsia="Times New Roman"/>
        </w:rPr>
      </w:pPr>
    </w:p>
    <w:p w14:paraId="4D09B290" w14:textId="77777777" w:rsidR="00230FE7" w:rsidRDefault="00230FE7" w:rsidP="00230FE7">
      <w:pPr>
        <w:pStyle w:val="NoSpacing"/>
        <w:rPr>
          <w:rFonts w:eastAsia="Times New Roman"/>
        </w:rPr>
      </w:pPr>
    </w:p>
    <w:p w14:paraId="08141874" w14:textId="77777777" w:rsidR="00230FE7" w:rsidRDefault="00230FE7" w:rsidP="00230FE7">
      <w:pPr>
        <w:pStyle w:val="NoSpacing"/>
        <w:rPr>
          <w:rFonts w:eastAsia="Times New Roman"/>
        </w:rPr>
      </w:pPr>
      <w:r>
        <w:rPr>
          <w:rFonts w:eastAsia="Times New Roman"/>
        </w:rPr>
        <w:t>12 January 2026</w:t>
      </w:r>
    </w:p>
    <w:p w14:paraId="37F2C3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B84ED" w14:textId="77777777" w:rsidR="005659F7" w:rsidRDefault="005659F7" w:rsidP="00086E2C">
      <w:pPr>
        <w:spacing w:after="0" w:line="240" w:lineRule="auto"/>
      </w:pPr>
      <w:r>
        <w:separator/>
      </w:r>
    </w:p>
  </w:endnote>
  <w:endnote w:type="continuationSeparator" w:id="0">
    <w:p w14:paraId="7DF3D595" w14:textId="77777777" w:rsidR="005659F7" w:rsidRDefault="005659F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DE6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846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7B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2640" w14:textId="77777777" w:rsidR="005659F7" w:rsidRDefault="005659F7" w:rsidP="00086E2C">
      <w:pPr>
        <w:spacing w:after="0" w:line="240" w:lineRule="auto"/>
      </w:pPr>
      <w:r>
        <w:separator/>
      </w:r>
    </w:p>
  </w:footnote>
  <w:footnote w:type="continuationSeparator" w:id="0">
    <w:p w14:paraId="62D58346" w14:textId="77777777" w:rsidR="005659F7" w:rsidRDefault="005659F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2C8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13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5FE1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E7"/>
    <w:rsid w:val="00086E2C"/>
    <w:rsid w:val="000A2E7A"/>
    <w:rsid w:val="002244B7"/>
    <w:rsid w:val="00230FE7"/>
    <w:rsid w:val="00314D94"/>
    <w:rsid w:val="005659F7"/>
    <w:rsid w:val="00617568"/>
    <w:rsid w:val="006E68FA"/>
    <w:rsid w:val="00B469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45C52"/>
  <w15:chartTrackingRefBased/>
  <w15:docId w15:val="{229C3A65-1739-48FB-A5BA-E4D43A6F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0FE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208</Characters>
  <Application>Microsoft Office Word</Application>
  <DocSecurity>0</DocSecurity>
  <Lines>11</Lines>
  <Paragraphs>7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2026-01-21T21:21:00Z</dcterms:created>
  <dcterms:modified xsi:type="dcterms:W3CDTF">2026-01-21T21:21:00Z</dcterms:modified>
</cp:coreProperties>
</file>