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8E1" w:rsidRDefault="00B278E1" w:rsidP="00B278E1">
      <w:pPr>
        <w:pStyle w:val="NoSpacing"/>
      </w:pPr>
      <w:r>
        <w:rPr>
          <w:u w:val="single"/>
        </w:rPr>
        <w:t>Roger BRADSALE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B278E1" w:rsidRDefault="00B278E1" w:rsidP="00B278E1">
      <w:pPr>
        <w:pStyle w:val="NoSpacing"/>
      </w:pPr>
    </w:p>
    <w:p w:rsidR="00B278E1" w:rsidRDefault="00B278E1" w:rsidP="00B278E1">
      <w:pPr>
        <w:pStyle w:val="NoSpacing"/>
      </w:pPr>
    </w:p>
    <w:p w:rsidR="00B278E1" w:rsidRDefault="00B278E1" w:rsidP="00B278E1">
      <w:pPr>
        <w:pStyle w:val="NoSpacing"/>
      </w:pPr>
      <w:r>
        <w:t>14 Jun.1423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Atherstone,</w:t>
      </w:r>
    </w:p>
    <w:p w:rsidR="00B278E1" w:rsidRDefault="00B278E1" w:rsidP="00B278E1">
      <w:pPr>
        <w:pStyle w:val="NoSpacing"/>
      </w:pPr>
      <w:r>
        <w:tab/>
      </w:r>
      <w:r>
        <w:tab/>
        <w:t>Warwickshire, into the lands of the late Sir Hugh Burnell(q.v.).</w:t>
      </w:r>
    </w:p>
    <w:p w:rsidR="00B278E1" w:rsidRDefault="00B278E1" w:rsidP="00B278E1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22-211)</w:t>
      </w:r>
    </w:p>
    <w:p w:rsidR="00B278E1" w:rsidRDefault="00B278E1" w:rsidP="00B278E1">
      <w:pPr>
        <w:pStyle w:val="NoSpacing"/>
      </w:pPr>
    </w:p>
    <w:p w:rsidR="00B278E1" w:rsidRDefault="00B278E1" w:rsidP="00B278E1">
      <w:pPr>
        <w:pStyle w:val="NoSpacing"/>
      </w:pPr>
    </w:p>
    <w:p w:rsidR="00B278E1" w:rsidRPr="00630F45" w:rsidRDefault="00B278E1" w:rsidP="00B278E1">
      <w:pPr>
        <w:pStyle w:val="NoSpacing"/>
      </w:pPr>
      <w:r>
        <w:t>31 August 2017</w:t>
      </w:r>
    </w:p>
    <w:p w:rsidR="006B2F86" w:rsidRPr="00B278E1" w:rsidRDefault="00B278E1" w:rsidP="00E71FC3">
      <w:pPr>
        <w:pStyle w:val="NoSpacing"/>
      </w:pPr>
      <w:bookmarkStart w:id="0" w:name="_GoBack"/>
      <w:bookmarkEnd w:id="0"/>
    </w:p>
    <w:sectPr w:rsidR="006B2F86" w:rsidRPr="00B278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78E1" w:rsidRDefault="00B278E1" w:rsidP="00E71FC3">
      <w:pPr>
        <w:spacing w:after="0" w:line="240" w:lineRule="auto"/>
      </w:pPr>
      <w:r>
        <w:separator/>
      </w:r>
    </w:p>
  </w:endnote>
  <w:endnote w:type="continuationSeparator" w:id="0">
    <w:p w:rsidR="00B278E1" w:rsidRDefault="00B278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78E1" w:rsidRDefault="00B278E1" w:rsidP="00E71FC3">
      <w:pPr>
        <w:spacing w:after="0" w:line="240" w:lineRule="auto"/>
      </w:pPr>
      <w:r>
        <w:separator/>
      </w:r>
    </w:p>
  </w:footnote>
  <w:footnote w:type="continuationSeparator" w:id="0">
    <w:p w:rsidR="00B278E1" w:rsidRDefault="00B278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8E1"/>
    <w:rsid w:val="001A7C09"/>
    <w:rsid w:val="00577BD5"/>
    <w:rsid w:val="00656CBA"/>
    <w:rsid w:val="006A1F77"/>
    <w:rsid w:val="00733BE7"/>
    <w:rsid w:val="00AB52E8"/>
    <w:rsid w:val="00B16D3F"/>
    <w:rsid w:val="00B278E1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39B4C"/>
  <w15:chartTrackingRefBased/>
  <w15:docId w15:val="{6CAEF3C8-7C6C-4DE6-89D0-9E3AFF249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2017-08-31T15:04:00Z</dcterms:created>
  <dcterms:modified xsi:type="dcterms:W3CDTF">2017-08-31T15:04:00Z</dcterms:modified>
</cp:coreProperties>
</file>