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BE304F" w14:textId="77777777" w:rsidR="00302735" w:rsidRDefault="00302735" w:rsidP="003027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BRADOWE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4502F86" w14:textId="77777777" w:rsidR="00302735" w:rsidRDefault="00302735" w:rsidP="003027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Holbeach, Lincolnshire. Husbandman.</w:t>
      </w:r>
    </w:p>
    <w:p w14:paraId="733C05F0" w14:textId="77777777" w:rsidR="00302735" w:rsidRDefault="00302735" w:rsidP="00302735">
      <w:pPr>
        <w:rPr>
          <w:rFonts w:ascii="Times New Roman" w:hAnsi="Times New Roman" w:cs="Times New Roman"/>
        </w:rPr>
      </w:pPr>
    </w:p>
    <w:p w14:paraId="60BCB55B" w14:textId="77777777" w:rsidR="00302735" w:rsidRDefault="00302735" w:rsidP="00302735">
      <w:pPr>
        <w:rPr>
          <w:rFonts w:ascii="Times New Roman" w:hAnsi="Times New Roman" w:cs="Times New Roman"/>
        </w:rPr>
      </w:pPr>
    </w:p>
    <w:p w14:paraId="428656ED" w14:textId="77777777" w:rsidR="00302735" w:rsidRDefault="00302735" w:rsidP="003027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Leonard Thornburgh(q.v.) brought a plaint of debt against him, Richard</w:t>
      </w:r>
    </w:p>
    <w:p w14:paraId="36C18708" w14:textId="77777777" w:rsidR="00302735" w:rsidRDefault="00302735" w:rsidP="003027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Walton of Burgh in the Marsh(q.v.), Thomas </w:t>
      </w:r>
      <w:proofErr w:type="spellStart"/>
      <w:r>
        <w:rPr>
          <w:rFonts w:ascii="Times New Roman" w:hAnsi="Times New Roman" w:cs="Times New Roman"/>
        </w:rPr>
        <w:t>Monke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Leake</w:t>
      </w:r>
      <w:proofErr w:type="spellEnd"/>
      <w:r>
        <w:rPr>
          <w:rFonts w:ascii="Times New Roman" w:hAnsi="Times New Roman" w:cs="Times New Roman"/>
        </w:rPr>
        <w:t>(q.v.)</w:t>
      </w:r>
    </w:p>
    <w:p w14:paraId="39661BF1" w14:textId="77777777" w:rsidR="00302735" w:rsidRDefault="00302735" w:rsidP="003027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John </w:t>
      </w:r>
      <w:proofErr w:type="spellStart"/>
      <w:r>
        <w:rPr>
          <w:rFonts w:ascii="Times New Roman" w:hAnsi="Times New Roman" w:cs="Times New Roman"/>
        </w:rPr>
        <w:t>Patener</w:t>
      </w:r>
      <w:proofErr w:type="spellEnd"/>
      <w:r>
        <w:rPr>
          <w:rFonts w:ascii="Times New Roman" w:hAnsi="Times New Roman" w:cs="Times New Roman"/>
        </w:rPr>
        <w:t xml:space="preserve"> of Boston(q.v.).</w:t>
      </w:r>
    </w:p>
    <w:p w14:paraId="1D4AC4D2" w14:textId="77777777" w:rsidR="00302735" w:rsidRDefault="00302735" w:rsidP="003027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B47F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86D5EB7" w14:textId="77777777" w:rsidR="00302735" w:rsidRDefault="00302735" w:rsidP="00302735">
      <w:pPr>
        <w:rPr>
          <w:rFonts w:ascii="Times New Roman" w:hAnsi="Times New Roman" w:cs="Times New Roman"/>
        </w:rPr>
      </w:pPr>
    </w:p>
    <w:p w14:paraId="76D775AF" w14:textId="77777777" w:rsidR="00302735" w:rsidRDefault="00302735" w:rsidP="00302735">
      <w:pPr>
        <w:rPr>
          <w:rFonts w:ascii="Times New Roman" w:hAnsi="Times New Roman" w:cs="Times New Roman"/>
        </w:rPr>
      </w:pPr>
    </w:p>
    <w:p w14:paraId="42CAA74C" w14:textId="77777777" w:rsidR="00302735" w:rsidRDefault="00302735" w:rsidP="003027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February 2019</w:t>
      </w:r>
    </w:p>
    <w:p w14:paraId="4B8BF3D7" w14:textId="77777777" w:rsidR="006B2F86" w:rsidRPr="00E71FC3" w:rsidRDefault="0030273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9ED85A" w14:textId="77777777" w:rsidR="00302735" w:rsidRDefault="00302735" w:rsidP="00E71FC3">
      <w:r>
        <w:separator/>
      </w:r>
    </w:p>
  </w:endnote>
  <w:endnote w:type="continuationSeparator" w:id="0">
    <w:p w14:paraId="2B2A1279" w14:textId="77777777" w:rsidR="00302735" w:rsidRDefault="0030273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9379B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165652" w14:textId="77777777" w:rsidR="00302735" w:rsidRDefault="00302735" w:rsidP="00E71FC3">
      <w:r>
        <w:separator/>
      </w:r>
    </w:p>
  </w:footnote>
  <w:footnote w:type="continuationSeparator" w:id="0">
    <w:p w14:paraId="14F892B6" w14:textId="77777777" w:rsidR="00302735" w:rsidRDefault="0030273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735"/>
    <w:rsid w:val="001A7C09"/>
    <w:rsid w:val="0030273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11E50"/>
  <w15:chartTrackingRefBased/>
  <w15:docId w15:val="{AA0B6BA7-4225-4A5B-83C8-CFB0F9587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273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027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2019-02-19T19:37:00Z</dcterms:created>
  <dcterms:modified xsi:type="dcterms:W3CDTF">2019-02-19T19:38:00Z</dcterms:modified>
</cp:coreProperties>
</file>