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6F1F" w:rsidRDefault="00836F1F" w:rsidP="00836F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BRADOWE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36F1F" w:rsidRDefault="00836F1F" w:rsidP="00836F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Chaplain.</w:t>
      </w:r>
    </w:p>
    <w:p w:rsidR="00836F1F" w:rsidRDefault="00836F1F" w:rsidP="00836F1F">
      <w:pPr>
        <w:rPr>
          <w:rFonts w:ascii="Times New Roman" w:hAnsi="Times New Roman" w:cs="Times New Roman"/>
        </w:rPr>
      </w:pPr>
    </w:p>
    <w:p w:rsidR="00836F1F" w:rsidRDefault="00836F1F" w:rsidP="00836F1F">
      <w:pPr>
        <w:rPr>
          <w:rFonts w:ascii="Times New Roman" w:hAnsi="Times New Roman" w:cs="Times New Roman"/>
        </w:rPr>
      </w:pPr>
    </w:p>
    <w:p w:rsidR="00836F1F" w:rsidRDefault="00836F1F" w:rsidP="00836F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Elizabeth Cooke, widow(q.v.), brought plaints of account as receiver and</w:t>
      </w:r>
    </w:p>
    <w:p w:rsidR="00836F1F" w:rsidRDefault="00836F1F" w:rsidP="00836F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trespass and taking against him.</w:t>
      </w:r>
    </w:p>
    <w:p w:rsidR="00836F1F" w:rsidRDefault="00836F1F" w:rsidP="00836F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C486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836F1F" w:rsidRDefault="00836F1F" w:rsidP="00836F1F">
      <w:pPr>
        <w:rPr>
          <w:rFonts w:ascii="Times New Roman" w:hAnsi="Times New Roman" w:cs="Times New Roman"/>
        </w:rPr>
      </w:pPr>
    </w:p>
    <w:p w:rsidR="00836F1F" w:rsidRDefault="00836F1F" w:rsidP="00836F1F">
      <w:pPr>
        <w:rPr>
          <w:rFonts w:ascii="Times New Roman" w:hAnsi="Times New Roman" w:cs="Times New Roman"/>
        </w:rPr>
      </w:pPr>
    </w:p>
    <w:p w:rsidR="00836F1F" w:rsidRDefault="00836F1F" w:rsidP="00836F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July 2017</w:t>
      </w:r>
    </w:p>
    <w:p w:rsidR="006B2F86" w:rsidRPr="00E71FC3" w:rsidRDefault="00836F1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6F1F" w:rsidRDefault="00836F1F" w:rsidP="00E71FC3">
      <w:r>
        <w:separator/>
      </w:r>
    </w:p>
  </w:endnote>
  <w:endnote w:type="continuationSeparator" w:id="0">
    <w:p w:rsidR="00836F1F" w:rsidRDefault="00836F1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6F1F" w:rsidRDefault="00836F1F" w:rsidP="00E71FC3">
      <w:r>
        <w:separator/>
      </w:r>
    </w:p>
  </w:footnote>
  <w:footnote w:type="continuationSeparator" w:id="0">
    <w:p w:rsidR="00836F1F" w:rsidRDefault="00836F1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F1F"/>
    <w:rsid w:val="001A7C09"/>
    <w:rsid w:val="00577BD5"/>
    <w:rsid w:val="00656CBA"/>
    <w:rsid w:val="006A1F77"/>
    <w:rsid w:val="00733BE7"/>
    <w:rsid w:val="00836F1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ED434F-AB65-4195-A1B2-1E0135FA7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6F1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36F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2017-07-30T19:48:00Z</dcterms:created>
  <dcterms:modified xsi:type="dcterms:W3CDTF">2017-07-30T19:48:00Z</dcterms:modified>
</cp:coreProperties>
</file>