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EA386" w14:textId="77777777" w:rsidR="004E45AB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BRADON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9A42D9D" w14:textId="77777777" w:rsidR="004E45AB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76A305" w14:textId="77777777" w:rsidR="004E45AB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8DF7D" w14:textId="77777777" w:rsidR="004E45AB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Crewkerne, Somerset,</w:t>
      </w:r>
    </w:p>
    <w:p w14:paraId="4082B519" w14:textId="77777777" w:rsidR="004E45AB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Dynham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16A4F21" w14:textId="77777777" w:rsidR="004E45AB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19-50)</w:t>
      </w:r>
    </w:p>
    <w:p w14:paraId="166A9708" w14:textId="77777777" w:rsidR="004E45AB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0D311" w14:textId="77777777" w:rsidR="004E45AB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1DFFC0" w14:textId="77777777" w:rsidR="004E45AB" w:rsidRPr="008F4552" w:rsidRDefault="004E45AB" w:rsidP="004E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6FE03F2D" w14:textId="77E95B03" w:rsidR="00BA00AB" w:rsidRPr="004E45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E45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0F77B" w14:textId="77777777" w:rsidR="004E45AB" w:rsidRDefault="004E45AB" w:rsidP="009139A6">
      <w:r>
        <w:separator/>
      </w:r>
    </w:p>
  </w:endnote>
  <w:endnote w:type="continuationSeparator" w:id="0">
    <w:p w14:paraId="7C12E8D8" w14:textId="77777777" w:rsidR="004E45AB" w:rsidRDefault="004E45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9BF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C91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B3C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485D5" w14:textId="77777777" w:rsidR="004E45AB" w:rsidRDefault="004E45AB" w:rsidP="009139A6">
      <w:r>
        <w:separator/>
      </w:r>
    </w:p>
  </w:footnote>
  <w:footnote w:type="continuationSeparator" w:id="0">
    <w:p w14:paraId="040D51E9" w14:textId="77777777" w:rsidR="004E45AB" w:rsidRDefault="004E45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D2B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5FE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DD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AB"/>
    <w:rsid w:val="000666E0"/>
    <w:rsid w:val="002510B7"/>
    <w:rsid w:val="004E45A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67544"/>
  <w15:chartTrackingRefBased/>
  <w15:docId w15:val="{5C6FDB68-707B-4F04-B74A-8C8BBF93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45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2022-03-04T20:00:00Z</dcterms:created>
  <dcterms:modified xsi:type="dcterms:W3CDTF">2022-03-04T20:00:00Z</dcterms:modified>
</cp:coreProperties>
</file>