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F62C3" w14:textId="77777777" w:rsidR="00AF0454" w:rsidRDefault="00AF0454" w:rsidP="00AF04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BRADMERE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42FCAB08" w14:textId="77777777" w:rsidR="00AF0454" w:rsidRDefault="00AF0454" w:rsidP="00AF04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Purser.</w:t>
      </w:r>
    </w:p>
    <w:p w14:paraId="723A23BA" w14:textId="77777777" w:rsidR="00AF0454" w:rsidRDefault="00AF0454" w:rsidP="00AF0454">
      <w:pPr>
        <w:pStyle w:val="NoSpacing"/>
        <w:rPr>
          <w:rFonts w:cs="Times New Roman"/>
          <w:szCs w:val="24"/>
        </w:rPr>
      </w:pPr>
    </w:p>
    <w:p w14:paraId="3B797DE6" w14:textId="77777777" w:rsidR="00AF0454" w:rsidRDefault="00AF0454" w:rsidP="00AF0454">
      <w:pPr>
        <w:pStyle w:val="NoSpacing"/>
        <w:rPr>
          <w:rFonts w:cs="Times New Roman"/>
          <w:szCs w:val="24"/>
        </w:rPr>
      </w:pPr>
    </w:p>
    <w:p w14:paraId="3EDFA69D" w14:textId="77777777" w:rsidR="00AF0454" w:rsidRDefault="00AF0454" w:rsidP="00AF04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Aug.1423</w:t>
      </w:r>
      <w:r>
        <w:rPr>
          <w:rFonts w:cs="Times New Roman"/>
          <w:szCs w:val="24"/>
        </w:rPr>
        <w:tab/>
        <w:t xml:space="preserve">He was a witness when Laurence Andrew, mercer(q.v.), gifted his goods and </w:t>
      </w:r>
    </w:p>
    <w:p w14:paraId="2507A882" w14:textId="77777777" w:rsidR="00AF0454" w:rsidRDefault="00AF0454" w:rsidP="00AF04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chattels to Richard </w:t>
      </w:r>
      <w:proofErr w:type="spellStart"/>
      <w:r>
        <w:rPr>
          <w:rFonts w:cs="Times New Roman"/>
          <w:szCs w:val="24"/>
        </w:rPr>
        <w:t>Aylemer</w:t>
      </w:r>
      <w:proofErr w:type="spellEnd"/>
      <w:r>
        <w:rPr>
          <w:rFonts w:cs="Times New Roman"/>
          <w:szCs w:val="24"/>
        </w:rPr>
        <w:t xml:space="preserve">, mercer(q.v.), William </w:t>
      </w:r>
      <w:proofErr w:type="spellStart"/>
      <w:r>
        <w:rPr>
          <w:rFonts w:cs="Times New Roman"/>
          <w:szCs w:val="24"/>
        </w:rPr>
        <w:t>Foucher</w:t>
      </w:r>
      <w:proofErr w:type="spellEnd"/>
      <w:r>
        <w:rPr>
          <w:rFonts w:cs="Times New Roman"/>
          <w:szCs w:val="24"/>
        </w:rPr>
        <w:t>, mercer(q.v.), and</w:t>
      </w:r>
    </w:p>
    <w:p w14:paraId="31D8440A" w14:textId="77777777" w:rsidR="00AF0454" w:rsidRDefault="00AF0454" w:rsidP="00AF04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Panter</w:t>
      </w:r>
      <w:proofErr w:type="spellEnd"/>
      <w:r>
        <w:rPr>
          <w:rFonts w:cs="Times New Roman"/>
          <w:szCs w:val="24"/>
        </w:rPr>
        <w:t>, scrivener(q.v.), all of London.</w:t>
      </w:r>
    </w:p>
    <w:p w14:paraId="50B7120B" w14:textId="77777777" w:rsidR="00AF0454" w:rsidRDefault="00AF0454" w:rsidP="00AF0454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27)</w:t>
      </w:r>
    </w:p>
    <w:p w14:paraId="1A3C04BE" w14:textId="77777777" w:rsidR="00AF0454" w:rsidRDefault="00AF0454" w:rsidP="00AF0454">
      <w:pPr>
        <w:pStyle w:val="NoSpacing"/>
        <w:rPr>
          <w:rFonts w:cs="Times New Roman"/>
          <w:szCs w:val="24"/>
        </w:rPr>
      </w:pPr>
    </w:p>
    <w:p w14:paraId="0B8EB136" w14:textId="77777777" w:rsidR="00AF0454" w:rsidRDefault="00AF0454" w:rsidP="00AF0454">
      <w:pPr>
        <w:pStyle w:val="NoSpacing"/>
        <w:rPr>
          <w:rFonts w:cs="Times New Roman"/>
          <w:szCs w:val="24"/>
        </w:rPr>
      </w:pPr>
    </w:p>
    <w:p w14:paraId="7C312354" w14:textId="77777777" w:rsidR="00AF0454" w:rsidRDefault="00AF0454" w:rsidP="00AF04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November 2022</w:t>
      </w:r>
    </w:p>
    <w:p w14:paraId="5ED21A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6C94B" w14:textId="77777777" w:rsidR="00AF0454" w:rsidRDefault="00AF0454" w:rsidP="009139A6">
      <w:r>
        <w:separator/>
      </w:r>
    </w:p>
  </w:endnote>
  <w:endnote w:type="continuationSeparator" w:id="0">
    <w:p w14:paraId="414DD4A4" w14:textId="77777777" w:rsidR="00AF0454" w:rsidRDefault="00AF04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7A1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6D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579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1CF06" w14:textId="77777777" w:rsidR="00AF0454" w:rsidRDefault="00AF0454" w:rsidP="009139A6">
      <w:r>
        <w:separator/>
      </w:r>
    </w:p>
  </w:footnote>
  <w:footnote w:type="continuationSeparator" w:id="0">
    <w:p w14:paraId="50C66886" w14:textId="77777777" w:rsidR="00AF0454" w:rsidRDefault="00AF04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26B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245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7A0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5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AF0454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712A3"/>
  <w15:chartTrackingRefBased/>
  <w15:docId w15:val="{E78D09F7-B573-43C4-ABDF-1735BE57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2022-11-10T12:12:00Z</dcterms:created>
  <dcterms:modified xsi:type="dcterms:W3CDTF">2022-11-10T12:13:00Z</dcterms:modified>
</cp:coreProperties>
</file>