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7CB" w:rsidRDefault="002E67CB" w:rsidP="002E67CB">
      <w:pPr>
        <w:pStyle w:val="NoSpacing"/>
      </w:pPr>
      <w:r w:rsidRPr="00CA0803">
        <w:rPr>
          <w:noProof/>
          <w:u w:val="single"/>
        </w:rPr>
        <w:t>Thomas</w:t>
      </w:r>
      <w:r>
        <w:rPr>
          <w:noProof/>
          <w:u w:val="single"/>
        </w:rPr>
        <w:t xml:space="preserve"> BRADMERE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2E67CB" w:rsidRDefault="002E67CB" w:rsidP="002E67CB">
      <w:pPr>
        <w:pStyle w:val="NoSpacing"/>
      </w:pPr>
    </w:p>
    <w:p w:rsidR="002E67CB" w:rsidRDefault="002E67CB" w:rsidP="002E67CB">
      <w:pPr>
        <w:pStyle w:val="NoSpacing"/>
      </w:pPr>
    </w:p>
    <w:p w:rsidR="002E67CB" w:rsidRDefault="002E67CB" w:rsidP="002E67CB">
      <w:pPr>
        <w:pStyle w:val="NoSpacing"/>
        <w:ind w:left="1440" w:hanging="720"/>
      </w:pPr>
      <w:r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Thomas </w:t>
      </w:r>
      <w:r>
        <w:rPr>
          <w:noProof/>
        </w:rPr>
        <w:t>Blakamore of Boston, Lincolnshire(q.v.), and Richard Rankyll of Stamford(q.v.).</w:t>
      </w:r>
    </w:p>
    <w:p w:rsidR="002E67CB" w:rsidRDefault="002E67CB" w:rsidP="002E67CB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2E67CB" w:rsidRDefault="002E67CB" w:rsidP="002E67CB">
      <w:pPr>
        <w:pStyle w:val="NoSpacing"/>
      </w:pPr>
    </w:p>
    <w:p w:rsidR="002E67CB" w:rsidRDefault="002E67CB" w:rsidP="002E67CB">
      <w:pPr>
        <w:pStyle w:val="NoSpacing"/>
      </w:pPr>
    </w:p>
    <w:p w:rsidR="002E67CB" w:rsidRDefault="002E67CB" w:rsidP="002E67CB">
      <w:pPr>
        <w:pStyle w:val="NoSpacing"/>
      </w:pPr>
      <w:r>
        <w:t>27 July 2017</w:t>
      </w:r>
    </w:p>
    <w:p w:rsidR="006B2F86" w:rsidRPr="00E71FC3" w:rsidRDefault="002E67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7CB" w:rsidRDefault="002E67CB" w:rsidP="00E71FC3">
      <w:pPr>
        <w:spacing w:after="0" w:line="240" w:lineRule="auto"/>
      </w:pPr>
      <w:r>
        <w:separator/>
      </w:r>
    </w:p>
  </w:endnote>
  <w:endnote w:type="continuationSeparator" w:id="0">
    <w:p w:rsidR="002E67CB" w:rsidRDefault="002E67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7CB" w:rsidRDefault="002E67CB" w:rsidP="00E71FC3">
      <w:pPr>
        <w:spacing w:after="0" w:line="240" w:lineRule="auto"/>
      </w:pPr>
      <w:r>
        <w:separator/>
      </w:r>
    </w:p>
  </w:footnote>
  <w:footnote w:type="continuationSeparator" w:id="0">
    <w:p w:rsidR="002E67CB" w:rsidRDefault="002E67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CB"/>
    <w:rsid w:val="001A7C09"/>
    <w:rsid w:val="002E67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66591-6A4D-42A5-B55F-A3E087E4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2017-08-02T19:25:00Z</dcterms:created>
  <dcterms:modified xsi:type="dcterms:W3CDTF">2017-08-02T19:26:00Z</dcterms:modified>
</cp:coreProperties>
</file>